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C316C" w14:textId="1AB3C32D" w:rsidR="007C1373" w:rsidRDefault="00913697">
      <w:pPr>
        <w:sectPr w:rsidR="007C137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76" w:right="576" w:bottom="576" w:left="576" w:header="576" w:footer="576" w:gutter="0"/>
          <w:cols w:space="720"/>
          <w:titlePg/>
        </w:sectPr>
      </w:pPr>
      <w:r>
        <w:rPr>
          <w:noProof/>
        </w:rPr>
        <w:drawing>
          <wp:anchor distT="0" distB="0" distL="114300" distR="114300" simplePos="0" relativeHeight="251651063" behindDoc="0" locked="0" layoutInCell="1" allowOverlap="1" wp14:anchorId="3D60A5BB" wp14:editId="3FC2C263">
            <wp:simplePos x="0" y="0"/>
            <wp:positionH relativeFrom="page">
              <wp:posOffset>764540</wp:posOffset>
            </wp:positionH>
            <wp:positionV relativeFrom="page">
              <wp:posOffset>5037455</wp:posOffset>
            </wp:positionV>
            <wp:extent cx="6273800" cy="4704080"/>
            <wp:effectExtent l="279400" t="330200" r="228600" b="401320"/>
            <wp:wrapTight wrapText="bothSides">
              <wp:wrapPolygon edited="0">
                <wp:start x="18573" y="-516"/>
                <wp:lineTo x="5158" y="-2120"/>
                <wp:lineTo x="5015" y="-264"/>
                <wp:lineTo x="405" y="-895"/>
                <wp:lineTo x="262" y="961"/>
                <wp:lineTo x="-260" y="889"/>
                <wp:lineTo x="-571" y="8350"/>
                <wp:lineTo x="-622" y="15847"/>
                <wp:lineTo x="-584" y="18783"/>
                <wp:lineTo x="-212" y="19655"/>
                <wp:lineTo x="-221" y="19771"/>
                <wp:lineTo x="1385" y="21750"/>
                <wp:lineTo x="1967" y="22181"/>
                <wp:lineTo x="2315" y="22229"/>
                <wp:lineTo x="2420" y="22009"/>
                <wp:lineTo x="3386" y="22024"/>
                <wp:lineTo x="3473" y="22036"/>
                <wp:lineTo x="17012" y="22016"/>
                <wp:lineTo x="17099" y="22028"/>
                <wp:lineTo x="21070" y="20696"/>
                <wp:lineTo x="21726" y="19027"/>
                <wp:lineTo x="21836" y="3918"/>
                <wp:lineTo x="21535" y="2118"/>
                <wp:lineTo x="21684" y="1318"/>
                <wp:lineTo x="20556" y="-9"/>
                <wp:lineTo x="19704" y="-361"/>
                <wp:lineTo x="18573" y="-516"/>
              </wp:wrapPolygon>
            </wp:wrapTight>
            <wp:docPr id="17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178" descr="::spring images:GS101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47942">
                      <a:off x="0" y="0"/>
                      <a:ext cx="6273800" cy="4704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8AD">
        <w:rPr>
          <w:noProof/>
        </w:rPr>
        <mc:AlternateContent>
          <mc:Choice Requires="wps">
            <w:drawing>
              <wp:anchor distT="0" distB="0" distL="114300" distR="114300" simplePos="0" relativeHeight="251670672" behindDoc="0" locked="0" layoutInCell="1" allowOverlap="1" wp14:anchorId="2DA8266F" wp14:editId="26D73B54">
                <wp:simplePos x="0" y="0"/>
                <wp:positionH relativeFrom="page">
                  <wp:posOffset>444500</wp:posOffset>
                </wp:positionH>
                <wp:positionV relativeFrom="page">
                  <wp:posOffset>5029200</wp:posOffset>
                </wp:positionV>
                <wp:extent cx="4305300" cy="1118870"/>
                <wp:effectExtent l="0" t="0" r="0" b="24130"/>
                <wp:wrapTight wrapText="bothSides">
                  <wp:wrapPolygon edited="0">
                    <wp:start x="127" y="0"/>
                    <wp:lineTo x="127" y="21575"/>
                    <wp:lineTo x="21281" y="21575"/>
                    <wp:lineTo x="21281" y="0"/>
                    <wp:lineTo x="127" y="0"/>
                  </wp:wrapPolygon>
                </wp:wrapTight>
                <wp:docPr id="1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CDC287" w14:textId="77777777" w:rsidR="007452E8" w:rsidRPr="001D3874" w:rsidRDefault="007452E8" w:rsidP="007C1373">
                            <w:pPr>
                              <w:pStyle w:val="Heading1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3874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1D3874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1D3874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sis – daba un sporta infrastrukt</w:t>
                            </w:r>
                            <w:r w:rsidRPr="001D3874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ū</w:t>
                            </w:r>
                            <w:r w:rsidRPr="001D3874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 augstiem sasniegumiem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  <a:scene3d>
                          <a:camera prst="perspectiveContrastingLef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5pt;margin-top:396pt;width:339pt;height:88.1pt;z-index:2516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" filled="f" stroked="f">
                <v:textbox inset=",0,,0">
                  <w:txbxContent>
                    <w:p w14:paraId="3FCDC287" w14:textId="77777777" w:rsidR="007452E8" w:rsidRPr="001D3874" w:rsidRDefault="007452E8" w:rsidP="007C1373">
                      <w:pPr>
                        <w:pStyle w:val="Heading1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3874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1D3874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1D3874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sis – daba un sporta infrastrukt</w:t>
                      </w:r>
                      <w:r w:rsidRPr="001D3874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ū</w:t>
                      </w:r>
                      <w:r w:rsidRPr="001D3874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ra augstiem sasniegumiem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044">
        <w:rPr>
          <w:noProof/>
        </w:rPr>
        <mc:AlternateContent>
          <mc:Choice Requires="wps">
            <w:drawing>
              <wp:anchor distT="0" distB="0" distL="114300" distR="114300" simplePos="0" relativeHeight="251664528" behindDoc="0" locked="0" layoutInCell="1" allowOverlap="1" wp14:anchorId="2A0BD88A" wp14:editId="237EE380">
                <wp:simplePos x="0" y="0"/>
                <wp:positionH relativeFrom="page">
                  <wp:posOffset>3428365</wp:posOffset>
                </wp:positionH>
                <wp:positionV relativeFrom="page">
                  <wp:posOffset>8780780</wp:posOffset>
                </wp:positionV>
                <wp:extent cx="1054735" cy="909320"/>
                <wp:effectExtent l="0" t="0" r="0" b="5080"/>
                <wp:wrapThrough wrapText="bothSides">
                  <wp:wrapPolygon edited="0">
                    <wp:start x="520" y="0"/>
                    <wp:lineTo x="520" y="21117"/>
                    <wp:lineTo x="20287" y="21117"/>
                    <wp:lineTo x="20287" y="0"/>
                    <wp:lineTo x="520" y="0"/>
                  </wp:wrapPolygon>
                </wp:wrapThrough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7990" w14:textId="77777777" w:rsidR="007452E8" w:rsidRPr="00913697" w:rsidRDefault="007452E8">
                            <w:pPr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color w:val="FF6600"/>
                              </w:rPr>
                              <w:t>tdiena – iebraukšana</w:t>
                            </w:r>
                          </w:p>
                          <w:p w14:paraId="0A564D0D" w14:textId="77777777" w:rsidR="007452E8" w:rsidRPr="00913697" w:rsidRDefault="007452E8">
                            <w:pPr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Sestdiena – izbraukšana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27" type="#_x0000_t202" style="position:absolute;margin-left:269.95pt;margin-top:691.4pt;width:83.05pt;height:71.6pt;z-index:2516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" mv:complextextbox="1" filled="f" stroked="f">
                <v:textbox>
                  <w:txbxContent>
                    <w:p w14:paraId="1C3A7990" w14:textId="77777777" w:rsidR="007452E8" w:rsidRPr="00913697" w:rsidRDefault="007452E8">
                      <w:pPr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Sv</w:t>
                      </w:r>
                      <w:r w:rsidRPr="00913697">
                        <w:rPr>
                          <w:rFonts w:ascii="Times New Roman" w:hAnsi="Times New Roman" w:cs="Times New Roman"/>
                          <w:color w:val="FF6600"/>
                        </w:rPr>
                        <w:t>ē</w:t>
                      </w:r>
                      <w:r w:rsidRPr="00913697">
                        <w:rPr>
                          <w:color w:val="FF6600"/>
                        </w:rPr>
                        <w:t>tdiena – iebraukšana</w:t>
                      </w:r>
                    </w:p>
                    <w:p w14:paraId="0A564D0D" w14:textId="77777777" w:rsidR="007452E8" w:rsidRPr="00913697" w:rsidRDefault="007452E8">
                      <w:pPr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Sestdiena – izbraukšana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18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EA7646" wp14:editId="1EC82DEE">
                <wp:simplePos x="0" y="0"/>
                <wp:positionH relativeFrom="page">
                  <wp:posOffset>548640</wp:posOffset>
                </wp:positionH>
                <wp:positionV relativeFrom="page">
                  <wp:posOffset>1112520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1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D12BBF" w14:textId="77777777" w:rsidR="007452E8" w:rsidRPr="003D18B1" w:rsidRDefault="007452E8" w:rsidP="007C1373">
                            <w:pPr>
                              <w:pStyle w:val="Title"/>
                              <w:rPr>
                                <w:b/>
                                <w:sz w:val="96"/>
                                <w:szCs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D18B1">
                              <w:rPr>
                                <w:b/>
                                <w:sz w:val="96"/>
                                <w:szCs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Treni</w:t>
                            </w:r>
                            <w:r w:rsidRPr="003D18B1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ņ</w:t>
                            </w:r>
                            <w:r w:rsidRPr="003D18B1">
                              <w:rPr>
                                <w:b/>
                                <w:sz w:val="96"/>
                                <w:szCs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u nometne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3.2pt;margin-top:87.6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" filled="f" stroked="f">
                <v:textbox inset=",0,,0">
                  <w:txbxContent>
                    <w:p w14:paraId="64D12BBF" w14:textId="77777777" w:rsidR="007452E8" w:rsidRPr="003D18B1" w:rsidRDefault="007452E8" w:rsidP="007C1373">
                      <w:pPr>
                        <w:pStyle w:val="Title"/>
                        <w:rPr>
                          <w:b/>
                          <w:sz w:val="96"/>
                          <w:szCs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D18B1">
                        <w:rPr>
                          <w:b/>
                          <w:sz w:val="96"/>
                          <w:szCs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Treni</w:t>
                      </w:r>
                      <w:r w:rsidRPr="003D18B1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ņ</w:t>
                      </w:r>
                      <w:r w:rsidRPr="003D18B1">
                        <w:rPr>
                          <w:b/>
                          <w:sz w:val="96"/>
                          <w:szCs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 xml:space="preserve">u nometne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17013">
        <w:rPr>
          <w:noProof/>
        </w:rPr>
        <w:drawing>
          <wp:anchor distT="0" distB="0" distL="118745" distR="118745" simplePos="0" relativeHeight="251663504" behindDoc="0" locked="0" layoutInCell="1" allowOverlap="1" wp14:anchorId="0096B66B" wp14:editId="30E0C7C4">
            <wp:simplePos x="0" y="0"/>
            <wp:positionH relativeFrom="page">
              <wp:posOffset>388620</wp:posOffset>
            </wp:positionH>
            <wp:positionV relativeFrom="page">
              <wp:posOffset>2597785</wp:posOffset>
            </wp:positionV>
            <wp:extent cx="3385185" cy="2249170"/>
            <wp:effectExtent l="0" t="25400" r="18415" b="11430"/>
            <wp:wrapTight wrapText="bothSides">
              <wp:wrapPolygon edited="0">
                <wp:start x="8372" y="-2"/>
                <wp:lineTo x="6122" y="496"/>
                <wp:lineTo x="1406" y="3718"/>
                <wp:lineTo x="1018" y="5718"/>
                <wp:lineTo x="-130" y="8783"/>
                <wp:lineTo x="75" y="12918"/>
                <wp:lineTo x="1561" y="16664"/>
                <wp:lineTo x="1573" y="16908"/>
                <wp:lineTo x="5310" y="20156"/>
                <wp:lineTo x="5472" y="20138"/>
                <wp:lineTo x="9597" y="21386"/>
                <wp:lineTo x="9771" y="21611"/>
                <wp:lineTo x="13973" y="21139"/>
                <wp:lineTo x="14122" y="20877"/>
                <wp:lineTo x="17917" y="18738"/>
                <wp:lineTo x="18078" y="18720"/>
                <wp:lineTo x="20968" y="14726"/>
                <wp:lineTo x="20956" y="14482"/>
                <wp:lineTo x="21583" y="10743"/>
                <wp:lineTo x="21534" y="9770"/>
                <wp:lineTo x="21042" y="6400"/>
                <wp:lineTo x="19293" y="3907"/>
                <wp:lineTo x="18436" y="3024"/>
                <wp:lineTo x="18550" y="2033"/>
                <wp:lineTo x="12748" y="-249"/>
                <wp:lineTo x="10635" y="-256"/>
                <wp:lineTo x="8372" y="-2"/>
              </wp:wrapPolygon>
            </wp:wrapTight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42-153454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519">
                      <a:off x="0" y="0"/>
                      <a:ext cx="3385185" cy="2249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013">
        <w:rPr>
          <w:noProof/>
        </w:rPr>
        <w:drawing>
          <wp:anchor distT="0" distB="0" distL="114300" distR="114300" simplePos="0" relativeHeight="251658367" behindDoc="0" locked="0" layoutInCell="1" allowOverlap="1" wp14:anchorId="3A5C7A14" wp14:editId="08C42860">
            <wp:simplePos x="0" y="0"/>
            <wp:positionH relativeFrom="page">
              <wp:posOffset>2853055</wp:posOffset>
            </wp:positionH>
            <wp:positionV relativeFrom="page">
              <wp:posOffset>3450590</wp:posOffset>
            </wp:positionV>
            <wp:extent cx="2194560" cy="1702435"/>
            <wp:effectExtent l="101600" t="101600" r="91440" b="964565"/>
            <wp:wrapTight wrapText="bothSides">
              <wp:wrapPolygon edited="0">
                <wp:start x="5137" y="-10"/>
                <wp:lineTo x="-1362" y="2425"/>
                <wp:lineTo x="-532" y="7469"/>
                <wp:lineTo x="-1755" y="7804"/>
                <wp:lineTo x="-459" y="15685"/>
                <wp:lineTo x="1127" y="17558"/>
                <wp:lineTo x="2690" y="22401"/>
                <wp:lineTo x="2712" y="30302"/>
                <wp:lineTo x="4105" y="32556"/>
                <wp:lineTo x="12835" y="32806"/>
                <wp:lineTo x="13184" y="33369"/>
                <wp:lineTo x="17586" y="32166"/>
                <wp:lineTo x="17726" y="31469"/>
                <wp:lineTo x="24159" y="27075"/>
                <wp:lineTo x="22892" y="22480"/>
                <wp:lineTo x="22841" y="22165"/>
                <wp:lineTo x="20299" y="17588"/>
                <wp:lineTo x="22456" y="12057"/>
                <wp:lineTo x="21871" y="6946"/>
                <wp:lineTo x="21819" y="6631"/>
                <wp:lineTo x="19084" y="2437"/>
                <wp:lineTo x="18670" y="-85"/>
                <wp:lineTo x="14290" y="-1853"/>
                <wp:lineTo x="10518" y="-1481"/>
                <wp:lineTo x="5137" y="-1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157" descr="::Spring Assets:BXP388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18296">
                      <a:off x="0" y="0"/>
                      <a:ext cx="2194560" cy="17024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18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4D913C" wp14:editId="02C9AB01">
                <wp:simplePos x="0" y="0"/>
                <wp:positionH relativeFrom="page">
                  <wp:posOffset>5054600</wp:posOffset>
                </wp:positionH>
                <wp:positionV relativeFrom="page">
                  <wp:posOffset>3950335</wp:posOffset>
                </wp:positionV>
                <wp:extent cx="2352040" cy="3611880"/>
                <wp:effectExtent l="0" t="0" r="0" b="20320"/>
                <wp:wrapThrough wrapText="bothSides">
                  <wp:wrapPolygon edited="0">
                    <wp:start x="700" y="0"/>
                    <wp:lineTo x="700" y="21570"/>
                    <wp:lineTo x="20760" y="21570"/>
                    <wp:lineTo x="20760" y="0"/>
                    <wp:lineTo x="700" y="0"/>
                  </wp:wrapPolygon>
                </wp:wrapThrough>
                <wp:docPr id="1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61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C7C4AF" w14:textId="77777777" w:rsidR="007452E8" w:rsidRPr="00913697" w:rsidRDefault="007452E8" w:rsidP="007C1373">
                            <w:pPr>
                              <w:pStyle w:val="BlockText"/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Lai m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c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bu/treni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ņ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u process nestu gandar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jumu, atl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ti un treneri sasniegtu skaidri izm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mus rezult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tus, sac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kst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s b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tu iesp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jams c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ties par uzvaru, nepieciešams rad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 un nodrošin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 apst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ļ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u kopumu, kur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 katrs var netrauc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ti veikt sev paredz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to darbu.</w:t>
                            </w:r>
                          </w:p>
                          <w:p w14:paraId="3DD14AB6" w14:textId="77777777" w:rsidR="007452E8" w:rsidRPr="00913697" w:rsidRDefault="007452E8" w:rsidP="007C1373">
                            <w:pPr>
                              <w:pStyle w:val="BlockText"/>
                              <w:rPr>
                                <w:b/>
                                <w:color w:val="FF6600"/>
                              </w:rPr>
                            </w:pPr>
                          </w:p>
                          <w:p w14:paraId="212BF97E" w14:textId="77777777" w:rsidR="007452E8" w:rsidRPr="00913697" w:rsidRDefault="007452E8" w:rsidP="007C1373">
                            <w:pPr>
                              <w:pStyle w:val="BlockText"/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M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s pied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jam atl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tu komand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m:</w:t>
                            </w:r>
                          </w:p>
                          <w:p w14:paraId="2F0F144A" w14:textId="77777777" w:rsidR="007452E8" w:rsidRPr="00913697" w:rsidRDefault="007452E8" w:rsidP="001A5DF5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kvalitat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vu un drošu nakts m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tni;</w:t>
                            </w:r>
                          </w:p>
                          <w:p w14:paraId="708A3997" w14:textId="77777777" w:rsidR="007452E8" w:rsidRPr="00913697" w:rsidRDefault="007452E8" w:rsidP="001A5DF5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ru un kvalitat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vu, labi sagatavotu 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din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šanu;</w:t>
                            </w:r>
                          </w:p>
                          <w:p w14:paraId="01D0467A" w14:textId="77777777" w:rsidR="007452E8" w:rsidRPr="00913697" w:rsidRDefault="007452E8" w:rsidP="001A5DF5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Ar treneriem izstr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d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tu treni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ņ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u programmu br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 dab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;</w:t>
                            </w:r>
                          </w:p>
                          <w:p w14:paraId="2E2C6A19" w14:textId="77777777" w:rsidR="007452E8" w:rsidRPr="00913697" w:rsidRDefault="007452E8" w:rsidP="001A5DF5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Atjaunošan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s un rehabilit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cijas programmu;</w:t>
                            </w:r>
                          </w:p>
                          <w:p w14:paraId="78EF0843" w14:textId="77777777" w:rsidR="007452E8" w:rsidRPr="00913697" w:rsidRDefault="007452E8" w:rsidP="001A5DF5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Transporta pakalpojumus.  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398pt;margin-top:311.05pt;width:185.2pt;height:284.4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" mv:complextextbox="1" filled="f" stroked="f">
                <v:textbox inset="10.8pt,0,10.8pt,0">
                  <w:txbxContent>
                    <w:p w14:paraId="4FC7C4AF" w14:textId="77777777" w:rsidR="007452E8" w:rsidRPr="00913697" w:rsidRDefault="007452E8" w:rsidP="007C1373">
                      <w:pPr>
                        <w:pStyle w:val="BlockText"/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Lai m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c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bu/treni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ņ</w:t>
                      </w:r>
                      <w:r w:rsidRPr="00913697">
                        <w:rPr>
                          <w:b/>
                          <w:color w:val="FF6600"/>
                        </w:rPr>
                        <w:t>u process nestu gandar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jumu, atl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ti un treneri sasniegtu skaidri izm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mus rezult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tus, sac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kst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s b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ū</w:t>
                      </w:r>
                      <w:r w:rsidRPr="00913697">
                        <w:rPr>
                          <w:b/>
                          <w:color w:val="FF6600"/>
                        </w:rPr>
                        <w:t>tu iesp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jams c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ties par uzvaru, nepieciešams rad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t un nodrošin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t apst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ļ</w:t>
                      </w:r>
                      <w:r w:rsidRPr="00913697">
                        <w:rPr>
                          <w:b/>
                          <w:color w:val="FF6600"/>
                        </w:rPr>
                        <w:t>u kopumu, kur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 katrs var netrauc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ti veikt sev paredz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to darbu.</w:t>
                      </w:r>
                    </w:p>
                    <w:p w14:paraId="3DD14AB6" w14:textId="77777777" w:rsidR="007452E8" w:rsidRPr="00913697" w:rsidRDefault="007452E8" w:rsidP="007C1373">
                      <w:pPr>
                        <w:pStyle w:val="BlockText"/>
                        <w:rPr>
                          <w:b/>
                          <w:color w:val="FF6600"/>
                        </w:rPr>
                      </w:pPr>
                    </w:p>
                    <w:p w14:paraId="212BF97E" w14:textId="77777777" w:rsidR="007452E8" w:rsidRPr="00913697" w:rsidRDefault="007452E8" w:rsidP="007C1373">
                      <w:pPr>
                        <w:pStyle w:val="BlockText"/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M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s pied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v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jam atl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tu komand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m:</w:t>
                      </w:r>
                    </w:p>
                    <w:p w14:paraId="2F0F144A" w14:textId="77777777" w:rsidR="007452E8" w:rsidRPr="00913697" w:rsidRDefault="007452E8" w:rsidP="001A5DF5">
                      <w:pPr>
                        <w:pStyle w:val="BlockText"/>
                        <w:numPr>
                          <w:ilvl w:val="0"/>
                          <w:numId w:val="2"/>
                        </w:numPr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kvalitat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vu un drošu nakts m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tni;</w:t>
                      </w:r>
                    </w:p>
                    <w:p w14:paraId="708A3997" w14:textId="77777777" w:rsidR="007452E8" w:rsidRPr="00913697" w:rsidRDefault="007452E8" w:rsidP="001A5DF5">
                      <w:pPr>
                        <w:pStyle w:val="BlockText"/>
                        <w:numPr>
                          <w:ilvl w:val="0"/>
                          <w:numId w:val="2"/>
                        </w:numPr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ru un kvalitat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vu, labi sagatavotu 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din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šanu;</w:t>
                      </w:r>
                    </w:p>
                    <w:p w14:paraId="01D0467A" w14:textId="77777777" w:rsidR="007452E8" w:rsidRPr="00913697" w:rsidRDefault="007452E8" w:rsidP="001A5DF5">
                      <w:pPr>
                        <w:pStyle w:val="BlockText"/>
                        <w:numPr>
                          <w:ilvl w:val="0"/>
                          <w:numId w:val="2"/>
                        </w:numPr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Ar treneriem izstr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d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tu treni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ņ</w:t>
                      </w:r>
                      <w:r w:rsidRPr="00913697">
                        <w:rPr>
                          <w:b/>
                          <w:color w:val="FF6600"/>
                        </w:rPr>
                        <w:t>u programmu br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v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 dab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;</w:t>
                      </w:r>
                    </w:p>
                    <w:p w14:paraId="2E2C6A19" w14:textId="77777777" w:rsidR="007452E8" w:rsidRPr="00913697" w:rsidRDefault="007452E8" w:rsidP="001A5DF5">
                      <w:pPr>
                        <w:pStyle w:val="BlockText"/>
                        <w:numPr>
                          <w:ilvl w:val="0"/>
                          <w:numId w:val="2"/>
                        </w:numPr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Atjaunošan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s un rehabilit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cijas programmu;</w:t>
                      </w:r>
                    </w:p>
                    <w:p w14:paraId="78EF0843" w14:textId="77777777" w:rsidR="007452E8" w:rsidRPr="00913697" w:rsidRDefault="007452E8" w:rsidP="001A5DF5">
                      <w:pPr>
                        <w:pStyle w:val="BlockText"/>
                        <w:numPr>
                          <w:ilvl w:val="0"/>
                          <w:numId w:val="2"/>
                        </w:numPr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 xml:space="preserve">Transporta pakalpojumus.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B1F0AD" wp14:editId="7E6ACFDF">
                <wp:simplePos x="0" y="0"/>
                <wp:positionH relativeFrom="page">
                  <wp:posOffset>548640</wp:posOffset>
                </wp:positionH>
                <wp:positionV relativeFrom="page">
                  <wp:posOffset>2218055</wp:posOffset>
                </wp:positionV>
                <wp:extent cx="6675120" cy="330200"/>
                <wp:effectExtent l="0" t="0" r="0" b="0"/>
                <wp:wrapTight wrapText="bothSides">
                  <wp:wrapPolygon edited="0">
                    <wp:start x="82" y="0"/>
                    <wp:lineTo x="82" y="19938"/>
                    <wp:lineTo x="21452" y="19938"/>
                    <wp:lineTo x="21452" y="0"/>
                    <wp:lineTo x="82" y="0"/>
                  </wp:wrapPolygon>
                </wp:wrapTight>
                <wp:docPr id="16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7A65B1" w14:textId="77777777" w:rsidR="007452E8" w:rsidRDefault="007452E8" w:rsidP="007C1373">
                            <w:pPr>
                              <w:pStyle w:val="Subtitle"/>
                            </w:pPr>
                            <w:r>
                              <w:t>Team BOSS Baltic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43.2pt;margin-top:174.65pt;width:525.6pt;height:2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" filled="f" stroked="f">
                <v:textbox inset=",0,,0">
                  <w:txbxContent>
                    <w:p w14:paraId="437A65B1" w14:textId="77777777" w:rsidR="007452E8" w:rsidRDefault="007452E8" w:rsidP="007C1373">
                      <w:pPr>
                        <w:pStyle w:val="Subtitle"/>
                      </w:pPr>
                      <w:r>
                        <w:t>Team BOSS Baltic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63" behindDoc="1" locked="0" layoutInCell="1" allowOverlap="1" wp14:anchorId="62B5A99A" wp14:editId="6E386211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16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F0F0BE" w14:textId="77777777" w:rsidR="007452E8" w:rsidRDefault="007452E8" w:rsidP="007C1373">
                            <w:pPr>
                              <w:pStyle w:val="CoverHeader"/>
                            </w:pPr>
                            <w:r>
                              <w:t xml:space="preserve"> 2018 gads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31" type="#_x0000_t202" style="position:absolute;margin-left:59pt;margin-top:48.25pt;width:494pt;height:21pt;z-index:-251658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" filled="f" stroked="f">
                <v:textbox inset=",0,,0">
                  <w:txbxContent>
                    <w:p w14:paraId="04F0F0BE" w14:textId="77777777" w:rsidR="007452E8" w:rsidRDefault="007452E8" w:rsidP="007C1373">
                      <w:pPr>
                        <w:pStyle w:val="CoverHeader"/>
                      </w:pPr>
                      <w:r>
                        <w:t xml:space="preserve"> 2018 gads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172050" wp14:editId="063F538A">
                <wp:simplePos x="0" y="0"/>
                <wp:positionH relativeFrom="page">
                  <wp:posOffset>5054600</wp:posOffset>
                </wp:positionH>
                <wp:positionV relativeFrom="page">
                  <wp:posOffset>3485515</wp:posOffset>
                </wp:positionV>
                <wp:extent cx="2352040" cy="408940"/>
                <wp:effectExtent l="0" t="0" r="0" b="22860"/>
                <wp:wrapTight wrapText="bothSides">
                  <wp:wrapPolygon edited="0">
                    <wp:start x="233" y="0"/>
                    <wp:lineTo x="233" y="21466"/>
                    <wp:lineTo x="20994" y="21466"/>
                    <wp:lineTo x="20994" y="0"/>
                    <wp:lineTo x="233" y="0"/>
                  </wp:wrapPolygon>
                </wp:wrapTight>
                <wp:docPr id="1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1BBF1C" w14:textId="77777777" w:rsidR="007452E8" w:rsidRPr="00913697" w:rsidRDefault="007452E8" w:rsidP="007C1373">
                            <w:pPr>
                              <w:pStyle w:val="Heading1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13697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Komponentes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98pt;margin-top:274.45pt;width:185.2pt;height:32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" filled="f" stroked="f">
                <v:textbox inset=",0,,0">
                  <w:txbxContent>
                    <w:p w14:paraId="691BBF1C" w14:textId="77777777" w:rsidR="007452E8" w:rsidRPr="00913697" w:rsidRDefault="007452E8" w:rsidP="007C1373">
                      <w:pPr>
                        <w:pStyle w:val="Heading1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13697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Komponentes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6748AA2" wp14:editId="7FF736D9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9050" t="10160" r="19050" b="30480"/>
                <wp:wrapNone/>
                <wp:docPr id="16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" strokecolor="#bbdd89 [1950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A002668" wp14:editId="02CE3C20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10160" r="28575" b="30480"/>
                <wp:wrapNone/>
                <wp:docPr id="15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" strokecolor="#bbdd89 [1950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7C1373">
        <w:rPr>
          <w:noProof/>
        </w:rPr>
        <mc:AlternateContent>
          <mc:Choice Requires="wps">
            <w:drawing>
              <wp:anchor distT="0" distB="0" distL="114300" distR="114300" simplePos="0" relativeHeight="251659408" behindDoc="0" locked="0" layoutInCell="1" allowOverlap="1" wp14:anchorId="3CE55105" wp14:editId="44620BE7">
                <wp:simplePos x="0" y="0"/>
                <wp:positionH relativeFrom="page">
                  <wp:posOffset>368300</wp:posOffset>
                </wp:positionH>
                <wp:positionV relativeFrom="page">
                  <wp:posOffset>8735060</wp:posOffset>
                </wp:positionV>
                <wp:extent cx="1454150" cy="955040"/>
                <wp:effectExtent l="0" t="0" r="0" b="10160"/>
                <wp:wrapTight wrapText="bothSides">
                  <wp:wrapPolygon edited="0">
                    <wp:start x="377" y="0"/>
                    <wp:lineTo x="377" y="21255"/>
                    <wp:lineTo x="20751" y="21255"/>
                    <wp:lineTo x="20751" y="0"/>
                    <wp:lineTo x="377" y="0"/>
                  </wp:wrapPolygon>
                </wp:wrapTight>
                <wp:docPr id="15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9EAE94" w14:textId="77777777" w:rsidR="007452E8" w:rsidRPr="00913697" w:rsidRDefault="007452E8" w:rsidP="007C1373">
                            <w:pPr>
                              <w:pStyle w:val="BodyText"/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color w:val="FF6600"/>
                              </w:rPr>
                              <w:t>tdiena – iebraukšanas diena;</w:t>
                            </w:r>
                          </w:p>
                          <w:p w14:paraId="6E9C4B77" w14:textId="77777777" w:rsidR="007452E8" w:rsidRPr="00913697" w:rsidRDefault="007452E8" w:rsidP="007C1373">
                            <w:pPr>
                              <w:pStyle w:val="BodyText"/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Sestdiena – izbraukšanas diena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margin-left:29pt;margin-top:687.8pt;width:114.5pt;height:75.2pt;z-index:25165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" mv:complextextbox="1" filled="f" stroked="f">
                <v:textbox inset=",0,,0">
                  <w:txbxContent>
                    <w:p w14:paraId="7C9EAE94" w14:textId="77777777" w:rsidR="007452E8" w:rsidRPr="00913697" w:rsidRDefault="007452E8" w:rsidP="007C1373">
                      <w:pPr>
                        <w:pStyle w:val="BodyText"/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Sv</w:t>
                      </w:r>
                      <w:r w:rsidRPr="00913697">
                        <w:rPr>
                          <w:rFonts w:ascii="Times New Roman" w:hAnsi="Times New Roman" w:cs="Times New Roman"/>
                          <w:color w:val="FF6600"/>
                        </w:rPr>
                        <w:t>ē</w:t>
                      </w:r>
                      <w:r w:rsidRPr="00913697">
                        <w:rPr>
                          <w:color w:val="FF6600"/>
                        </w:rPr>
                        <w:t>tdiena – iebraukšanas diena;</w:t>
                      </w:r>
                    </w:p>
                    <w:p w14:paraId="6E9C4B77" w14:textId="77777777" w:rsidR="007452E8" w:rsidRPr="00913697" w:rsidRDefault="007452E8" w:rsidP="007C1373">
                      <w:pPr>
                        <w:pStyle w:val="BodyText"/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Sestdiena – izbraukšanas diena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333D0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06F7AA8" wp14:editId="4FC13B6C">
                <wp:simplePos x="0" y="0"/>
                <wp:positionH relativeFrom="page">
                  <wp:posOffset>1831975</wp:posOffset>
                </wp:positionH>
                <wp:positionV relativeFrom="page">
                  <wp:posOffset>8735060</wp:posOffset>
                </wp:positionV>
                <wp:extent cx="1454150" cy="955040"/>
                <wp:effectExtent l="0" t="0" r="0" b="10160"/>
                <wp:wrapTight wrapText="bothSides">
                  <wp:wrapPolygon edited="0">
                    <wp:start x="377" y="0"/>
                    <wp:lineTo x="377" y="21255"/>
                    <wp:lineTo x="20751" y="21255"/>
                    <wp:lineTo x="20751" y="0"/>
                    <wp:lineTo x="377" y="0"/>
                  </wp:wrapPolygon>
                </wp:wrapTight>
                <wp:docPr id="1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83E06C" w14:textId="77777777" w:rsidR="007452E8" w:rsidRPr="00913697" w:rsidRDefault="007452E8" w:rsidP="007C1373">
                            <w:pPr>
                              <w:pStyle w:val="BodyText"/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color w:val="FF6600"/>
                              </w:rPr>
                              <w:t>tdiena – iebraukšanas diena;</w:t>
                            </w:r>
                          </w:p>
                          <w:p w14:paraId="7C455D15" w14:textId="77777777" w:rsidR="007452E8" w:rsidRPr="00913697" w:rsidRDefault="007452E8" w:rsidP="007C1373">
                            <w:pPr>
                              <w:pStyle w:val="BodyText"/>
                              <w:rPr>
                                <w:color w:val="FF6600"/>
                              </w:rPr>
                            </w:pPr>
                            <w:r w:rsidRPr="00913697">
                              <w:rPr>
                                <w:color w:val="FF6600"/>
                              </w:rPr>
                              <w:t>Sestdiena – izbraukšanas diena.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144.25pt;margin-top:687.8pt;width:114.5pt;height:75.2pt;z-index:2516582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" mv:complextextbox="1" filled="f" stroked="f">
                <v:textbox inset=",0,,0">
                  <w:txbxContent>
                    <w:p w14:paraId="3683E06C" w14:textId="77777777" w:rsidR="007452E8" w:rsidRPr="00913697" w:rsidRDefault="007452E8" w:rsidP="007C1373">
                      <w:pPr>
                        <w:pStyle w:val="BodyText"/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Sv</w:t>
                      </w:r>
                      <w:r w:rsidRPr="00913697">
                        <w:rPr>
                          <w:rFonts w:ascii="Times New Roman" w:hAnsi="Times New Roman" w:cs="Times New Roman"/>
                          <w:color w:val="FF6600"/>
                        </w:rPr>
                        <w:t>ē</w:t>
                      </w:r>
                      <w:r w:rsidRPr="00913697">
                        <w:rPr>
                          <w:color w:val="FF6600"/>
                        </w:rPr>
                        <w:t>tdiena – iebraukšanas diena;</w:t>
                      </w:r>
                    </w:p>
                    <w:p w14:paraId="7C455D15" w14:textId="77777777" w:rsidR="007452E8" w:rsidRPr="00913697" w:rsidRDefault="007452E8" w:rsidP="007C1373">
                      <w:pPr>
                        <w:pStyle w:val="BodyText"/>
                        <w:rPr>
                          <w:color w:val="FF6600"/>
                        </w:rPr>
                      </w:pPr>
                      <w:r w:rsidRPr="00913697">
                        <w:rPr>
                          <w:color w:val="FF6600"/>
                        </w:rPr>
                        <w:t>Sestdiena – izbraukšanas diena.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3118783" wp14:editId="12887366">
                <wp:simplePos x="0" y="0"/>
                <wp:positionH relativeFrom="page">
                  <wp:posOffset>368300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11E56F" w14:textId="77777777" w:rsidR="007452E8" w:rsidRPr="00B047B0" w:rsidRDefault="007452E8" w:rsidP="007C1373">
                            <w:pPr>
                              <w:pStyle w:val="BodyText3"/>
                            </w:pPr>
                            <w: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k. Sv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tdiena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29pt;margin-top:671.45pt;width:114.5pt;height:17.3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" filled="f" stroked="f">
                <v:textbox inset=",0,,0">
                  <w:txbxContent>
                    <w:p w14:paraId="7F11E56F" w14:textId="77777777" w:rsidR="007452E8" w:rsidRPr="00B047B0" w:rsidRDefault="007452E8" w:rsidP="007C1373">
                      <w:pPr>
                        <w:pStyle w:val="BodyText3"/>
                      </w:pPr>
                      <w: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k. Sv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tdiena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7BFDC7C" wp14:editId="367A3F03">
                <wp:simplePos x="0" y="0"/>
                <wp:positionH relativeFrom="page">
                  <wp:posOffset>1831975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BF51A" w14:textId="77777777" w:rsidR="007452E8" w:rsidRPr="00B047B0" w:rsidRDefault="007452E8" w:rsidP="007C1373">
                            <w:pPr>
                              <w:pStyle w:val="BodyText3"/>
                            </w:pPr>
                            <w: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k. Sv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tdiena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144.25pt;margin-top:671.45pt;width:114.5pt;height:17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" filled="f" stroked="f">
                <v:textbox inset=",0,,0">
                  <w:txbxContent>
                    <w:p w14:paraId="2E2BF51A" w14:textId="77777777" w:rsidR="007452E8" w:rsidRPr="00B047B0" w:rsidRDefault="007452E8" w:rsidP="007C1373">
                      <w:pPr>
                        <w:pStyle w:val="BodyText3"/>
                      </w:pPr>
                      <w: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k. Sv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tdiena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AD03840" wp14:editId="710AA0C6">
                <wp:simplePos x="0" y="0"/>
                <wp:positionH relativeFrom="page">
                  <wp:posOffset>3295650</wp:posOffset>
                </wp:positionH>
                <wp:positionV relativeFrom="page">
                  <wp:posOffset>8529955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B204C7" w14:textId="77777777" w:rsidR="007452E8" w:rsidRPr="00B047B0" w:rsidRDefault="007452E8" w:rsidP="007C1373">
                            <w:pPr>
                              <w:pStyle w:val="BodyText3"/>
                            </w:pPr>
                            <w: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k. Sv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tdiena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59.5pt;margin-top:671.65pt;width:114.5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" filled="f" stroked="f">
                <v:textbox inset=",0,,0">
                  <w:txbxContent>
                    <w:p w14:paraId="6BB204C7" w14:textId="77777777" w:rsidR="007452E8" w:rsidRPr="00B047B0" w:rsidRDefault="007452E8" w:rsidP="007C1373">
                      <w:pPr>
                        <w:pStyle w:val="BodyText3"/>
                      </w:pPr>
                      <w: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k. Sv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tdiena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3FC6CE9B" wp14:editId="48F0E1C1">
                <wp:simplePos x="0" y="0"/>
                <wp:positionH relativeFrom="page">
                  <wp:posOffset>368300</wp:posOffset>
                </wp:positionH>
                <wp:positionV relativeFrom="page">
                  <wp:posOffset>8294370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9CC10C" w14:textId="77777777" w:rsidR="007452E8" w:rsidRPr="00913697" w:rsidRDefault="007452E8" w:rsidP="007C1373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913697">
                              <w:rPr>
                                <w:b/>
                              </w:rPr>
                              <w:t>7 dienas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29pt;margin-top:653.1pt;width:114.5pt;height:17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" o:allowincell="f" filled="f" stroked="f">
                <v:textbox inset=",0,,0">
                  <w:txbxContent>
                    <w:p w14:paraId="479CC10C" w14:textId="77777777" w:rsidR="007452E8" w:rsidRPr="00913697" w:rsidRDefault="007452E8" w:rsidP="007C1373">
                      <w:pPr>
                        <w:pStyle w:val="Heading5"/>
                        <w:rPr>
                          <w:b/>
                        </w:rPr>
                      </w:pPr>
                      <w:r w:rsidRPr="00913697">
                        <w:rPr>
                          <w:b/>
                        </w:rPr>
                        <w:t>7 dienas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0" allowOverlap="1" wp14:anchorId="5C1193F6" wp14:editId="29661EF5">
                <wp:simplePos x="0" y="0"/>
                <wp:positionH relativeFrom="page">
                  <wp:posOffset>3295650</wp:posOffset>
                </wp:positionH>
                <wp:positionV relativeFrom="page">
                  <wp:posOffset>8296910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98C45A" w14:textId="55525015" w:rsidR="007452E8" w:rsidRPr="00913697" w:rsidRDefault="007452E8" w:rsidP="007C1373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91369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1 diena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259.5pt;margin-top:653.3pt;width:114.5pt;height:17.3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" o:allowincell="f" filled="f" stroked="f">
                <v:textbox inset=",0,,0">
                  <w:txbxContent>
                    <w:p w14:paraId="0D98C45A" w14:textId="55525015" w:rsidR="007452E8" w:rsidRPr="00913697" w:rsidRDefault="007452E8" w:rsidP="007C1373">
                      <w:pPr>
                        <w:pStyle w:val="Heading5"/>
                        <w:rPr>
                          <w:b/>
                        </w:rPr>
                      </w:pPr>
                      <w:r w:rsidRPr="00913697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1 diena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4DBE67A2" wp14:editId="1C9A8865">
                <wp:simplePos x="0" y="0"/>
                <wp:positionH relativeFrom="page">
                  <wp:posOffset>1831975</wp:posOffset>
                </wp:positionH>
                <wp:positionV relativeFrom="page">
                  <wp:posOffset>8294370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9BCF4E" w14:textId="77777777" w:rsidR="007452E8" w:rsidRPr="00913697" w:rsidRDefault="007452E8" w:rsidP="007C1373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913697">
                              <w:rPr>
                                <w:b/>
                              </w:rPr>
                              <w:t>14 dienas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144.25pt;margin-top:653.1pt;width:114.5pt;height:17.3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/XwvQCAABY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" o:allowincell="f" filled="f" stroked="f">
                <v:textbox inset=",0,,0">
                  <w:txbxContent>
                    <w:p w14:paraId="099BCF4E" w14:textId="77777777" w:rsidR="007452E8" w:rsidRPr="00913697" w:rsidRDefault="007452E8" w:rsidP="007C1373">
                      <w:pPr>
                        <w:pStyle w:val="Heading5"/>
                        <w:rPr>
                          <w:b/>
                        </w:rPr>
                      </w:pPr>
                      <w:r w:rsidRPr="00913697">
                        <w:rPr>
                          <w:b/>
                        </w:rPr>
                        <w:t>14 dienas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0D2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F6F5CA9" wp14:editId="1E42B4A9">
                <wp:simplePos x="0" y="0"/>
                <wp:positionH relativeFrom="page">
                  <wp:posOffset>444500</wp:posOffset>
                </wp:positionH>
                <wp:positionV relativeFrom="page">
                  <wp:posOffset>6223000</wp:posOffset>
                </wp:positionV>
                <wp:extent cx="4305300" cy="1587500"/>
                <wp:effectExtent l="0" t="0" r="0" b="12700"/>
                <wp:wrapThrough wrapText="bothSides">
                  <wp:wrapPolygon edited="0">
                    <wp:start x="127" y="0"/>
                    <wp:lineTo x="127" y="21427"/>
                    <wp:lineTo x="21281" y="21427"/>
                    <wp:lineTo x="21281" y="0"/>
                    <wp:lineTo x="127" y="0"/>
                  </wp:wrapPolygon>
                </wp:wrapThrough>
                <wp:docPr id="1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4156F8" w14:textId="77777777" w:rsidR="007452E8" w:rsidRPr="00913697" w:rsidRDefault="007452E8" w:rsidP="007C1373">
                            <w:pPr>
                              <w:pStyle w:val="BodyText"/>
                              <w:rPr>
                                <w:b/>
                                <w:color w:val="FF6600"/>
                              </w:rPr>
                            </w:pPr>
                            <w:r w:rsidRPr="00913697">
                              <w:rPr>
                                <w:b/>
                                <w:color w:val="FF6600"/>
                              </w:rPr>
                              <w:t>C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su apk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rtnes unik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l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 daba ar savu reljefu, me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ž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a tak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 Gaujas ielej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, br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vdabas un sl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gtaj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 sporta infrastrukt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ras b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m 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ļ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auj nodrošin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 lieliskas iesp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jas sportisk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 aktivit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m gan, lai pilnveidotu savas iema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ņ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as un prasmes vienk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ršiem sportot grib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jiem gan tiem, kuri profesion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lu treneru vad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ī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b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 v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ē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las sasniegt sport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 visaugst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>k</w:t>
                            </w:r>
                            <w:r w:rsidRPr="00913697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</w:rPr>
                              <w:t>ā</w:t>
                            </w:r>
                            <w:r w:rsidRPr="00913697">
                              <w:rPr>
                                <w:b/>
                                <w:color w:val="FF6600"/>
                              </w:rPr>
                              <w:t xml:space="preserve">s virsotnes.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1" type="#_x0000_t202" style="position:absolute;margin-left:35pt;margin-top:490pt;width:339pt;height:125pt;z-index:251658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" mv:complextextbox="1" filled="f" stroked="f">
                <v:textbox inset=",0,,0">
                  <w:txbxContent>
                    <w:p w14:paraId="164156F8" w14:textId="77777777" w:rsidR="007452E8" w:rsidRPr="00913697" w:rsidRDefault="007452E8" w:rsidP="007C1373">
                      <w:pPr>
                        <w:pStyle w:val="BodyText"/>
                        <w:rPr>
                          <w:b/>
                          <w:color w:val="FF6600"/>
                        </w:rPr>
                      </w:pPr>
                      <w:r w:rsidRPr="00913697">
                        <w:rPr>
                          <w:b/>
                          <w:color w:val="FF6600"/>
                        </w:rPr>
                        <w:t>C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su apk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rtnes unik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l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 daba ar savu reljefu, me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ž</w:t>
                      </w:r>
                      <w:r w:rsidRPr="00913697">
                        <w:rPr>
                          <w:b/>
                          <w:color w:val="FF6600"/>
                        </w:rPr>
                        <w:t>a tak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m Gaujas ielej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, br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vdabas un sl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gtaj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m sporta infrastrukt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ū</w:t>
                      </w:r>
                      <w:r w:rsidRPr="00913697">
                        <w:rPr>
                          <w:b/>
                          <w:color w:val="FF6600"/>
                        </w:rPr>
                        <w:t>ras b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ū</w:t>
                      </w:r>
                      <w:r w:rsidRPr="00913697">
                        <w:rPr>
                          <w:b/>
                          <w:color w:val="FF6600"/>
                        </w:rPr>
                        <w:t>v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m 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ļ</w:t>
                      </w:r>
                      <w:r w:rsidRPr="00913697">
                        <w:rPr>
                          <w:b/>
                          <w:color w:val="FF6600"/>
                        </w:rPr>
                        <w:t>auj nodrošin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t lieliskas iesp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jas sportisk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m aktivit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m gan, lai pilnveidotu savas iema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ņ</w:t>
                      </w:r>
                      <w:r w:rsidRPr="00913697">
                        <w:rPr>
                          <w:b/>
                          <w:color w:val="FF6600"/>
                        </w:rPr>
                        <w:t>as un prasmes vienk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ršiem sportot grib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jiem gan tiem, kuri profesion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lu treneru vad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ī</w:t>
                      </w:r>
                      <w:r w:rsidRPr="00913697">
                        <w:rPr>
                          <w:b/>
                          <w:color w:val="FF6600"/>
                        </w:rPr>
                        <w:t>b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 v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ē</w:t>
                      </w:r>
                      <w:r w:rsidRPr="00913697">
                        <w:rPr>
                          <w:b/>
                          <w:color w:val="FF6600"/>
                        </w:rPr>
                        <w:t>las sasniegt sport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 visaugst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>k</w:t>
                      </w:r>
                      <w:r w:rsidRPr="00913697">
                        <w:rPr>
                          <w:rFonts w:ascii="Times New Roman" w:hAnsi="Times New Roman" w:cs="Times New Roman"/>
                          <w:b/>
                          <w:color w:val="FF6600"/>
                        </w:rPr>
                        <w:t>ā</w:t>
                      </w:r>
                      <w:r w:rsidRPr="00913697">
                        <w:rPr>
                          <w:b/>
                          <w:color w:val="FF6600"/>
                        </w:rPr>
                        <w:t xml:space="preserve">s virsotnes.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197537" wp14:editId="6BB26CD6">
                <wp:simplePos x="0" y="0"/>
                <wp:positionH relativeFrom="page">
                  <wp:posOffset>368300</wp:posOffset>
                </wp:positionH>
                <wp:positionV relativeFrom="page">
                  <wp:posOffset>7900670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1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65045B" w14:textId="77777777" w:rsidR="007452E8" w:rsidRPr="00913697" w:rsidRDefault="007452E8" w:rsidP="007C1373">
                            <w:pPr>
                              <w:pStyle w:val="Heading4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13697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Programmas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42" style="position:absolute;margin-left:29pt;margin-top:622.1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" fillcolor="#fd9320 [3204]" stroked="f" strokecolor="#4a7ebb" strokeweight="1.5pt">
                <v:shadow opacity="22938f" mv:blur="38100f" offset="0,2pt"/>
                <v:textbox inset=",0,,0">
                  <w:txbxContent>
                    <w:p w14:paraId="4565045B" w14:textId="77777777" w:rsidR="007452E8" w:rsidRPr="00913697" w:rsidRDefault="007452E8" w:rsidP="007C1373">
                      <w:pPr>
                        <w:pStyle w:val="Heading4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13697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Programmas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696EB4">
        <w:br w:type="page"/>
      </w:r>
      <w:r w:rsidR="0064191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696" behindDoc="0" locked="0" layoutInCell="1" allowOverlap="1" wp14:anchorId="37062DE1" wp14:editId="031AD3A7">
                <wp:simplePos x="0" y="0"/>
                <wp:positionH relativeFrom="page">
                  <wp:posOffset>3416300</wp:posOffset>
                </wp:positionH>
                <wp:positionV relativeFrom="page">
                  <wp:posOffset>4456430</wp:posOffset>
                </wp:positionV>
                <wp:extent cx="3915410" cy="882650"/>
                <wp:effectExtent l="0" t="0" r="0" b="6350"/>
                <wp:wrapThrough wrapText="bothSides">
                  <wp:wrapPolygon edited="0">
                    <wp:start x="140" y="0"/>
                    <wp:lineTo x="140" y="21134"/>
                    <wp:lineTo x="21299" y="21134"/>
                    <wp:lineTo x="21299" y="0"/>
                    <wp:lineTo x="140" y="0"/>
                  </wp:wrapPolygon>
                </wp:wrapThrough>
                <wp:docPr id="13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C32F37A" w14:textId="77777777" w:rsidR="007452E8" w:rsidRPr="00641914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7452E8">
                              <w:rPr>
                                <w:b/>
                                <w:color w:val="FFFFFF"/>
                              </w:rPr>
                              <w:t>Iek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ļū</w:t>
                            </w:r>
                            <w:r w:rsidRPr="00641914">
                              <w:rPr>
                                <w:b/>
                              </w:rPr>
                              <w:t>šana viesn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641914">
                              <w:rPr>
                                <w:b/>
                              </w:rPr>
                              <w:t>c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 xml:space="preserve"> tikai caur 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641914">
                              <w:rPr>
                                <w:b/>
                              </w:rPr>
                              <w:t>paši iek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 xml:space="preserve">rtotu </w:t>
                            </w:r>
                            <w:r w:rsidRPr="007452E8">
                              <w:rPr>
                                <w:b/>
                                <w:color w:val="FFFFFF"/>
                              </w:rPr>
                              <w:t>re</w:t>
                            </w:r>
                            <w:r w:rsidRPr="007452E8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ģ</w:t>
                            </w:r>
                            <w:r w:rsidRPr="00641914">
                              <w:rPr>
                                <w:b/>
                              </w:rPr>
                              <w:t>istrat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ū</w:t>
                            </w:r>
                            <w:r w:rsidRPr="00641914">
                              <w:rPr>
                                <w:b/>
                              </w:rPr>
                              <w:t>ru. 24 stundu apsardze un de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ž</w:t>
                            </w:r>
                            <w:r w:rsidRPr="00641914">
                              <w:rPr>
                                <w:b/>
                              </w:rPr>
                              <w:t>uranta serviss.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269pt;margin-top:350.9pt;width:308.3pt;height:69.5pt;z-index:25167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" mv:complextextbox="1" filled="f" stroked="f">
                <v:textbox inset=",0,,0">
                  <w:txbxContent>
                    <w:p w14:paraId="6C32F37A" w14:textId="77777777" w:rsidR="007452E8" w:rsidRPr="00641914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7452E8">
                        <w:rPr>
                          <w:b/>
                          <w:color w:val="FFFFFF"/>
                        </w:rPr>
                        <w:t>Iek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ļū</w:t>
                      </w:r>
                      <w:r w:rsidRPr="00641914">
                        <w:rPr>
                          <w:b/>
                        </w:rPr>
                        <w:t>šana viesn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641914">
                        <w:rPr>
                          <w:b/>
                        </w:rPr>
                        <w:t>c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 xml:space="preserve"> tikai caur 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641914">
                        <w:rPr>
                          <w:b/>
                        </w:rPr>
                        <w:t>paši iek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 xml:space="preserve">rtotu </w:t>
                      </w:r>
                      <w:r w:rsidRPr="007452E8">
                        <w:rPr>
                          <w:b/>
                          <w:color w:val="FFFFFF"/>
                        </w:rPr>
                        <w:t>re</w:t>
                      </w:r>
                      <w:r w:rsidRPr="007452E8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ģ</w:t>
                      </w:r>
                      <w:r w:rsidRPr="00641914">
                        <w:rPr>
                          <w:b/>
                        </w:rPr>
                        <w:t>istrat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ū</w:t>
                      </w:r>
                      <w:r w:rsidRPr="00641914">
                        <w:rPr>
                          <w:b/>
                        </w:rPr>
                        <w:t>ru. 24 stundu apsardze un de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ž</w:t>
                      </w:r>
                      <w:r w:rsidRPr="00641914">
                        <w:rPr>
                          <w:b/>
                        </w:rPr>
                        <w:t>uranta serviss.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6CD8">
        <w:rPr>
          <w:noProof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4F3119D6" wp14:editId="32694702">
                <wp:simplePos x="0" y="0"/>
                <wp:positionH relativeFrom="page">
                  <wp:posOffset>3314700</wp:posOffset>
                </wp:positionH>
                <wp:positionV relativeFrom="page">
                  <wp:posOffset>2673350</wp:posOffset>
                </wp:positionV>
                <wp:extent cx="4021455" cy="1772920"/>
                <wp:effectExtent l="0" t="0" r="0" b="5080"/>
                <wp:wrapThrough wrapText="bothSides">
                  <wp:wrapPolygon edited="0">
                    <wp:start x="136" y="0"/>
                    <wp:lineTo x="136" y="21352"/>
                    <wp:lineTo x="21283" y="21352"/>
                    <wp:lineTo x="21283" y="0"/>
                    <wp:lineTo x="136" y="0"/>
                  </wp:wrapPolygon>
                </wp:wrapThrough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455" cy="1772920"/>
                          <a:chOff x="0" y="0"/>
                          <a:chExt cx="4021455" cy="17729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2145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611505" y="0"/>
                            <a:ext cx="331851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9">
                          <w:txbxContent>
                            <w:p w14:paraId="77680714" w14:textId="443DED98" w:rsidR="007452E8" w:rsidRPr="00641914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641914">
                                <w:rPr>
                                  <w:b/>
                                </w:rPr>
                                <w:t>Viesn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641914">
                                <w:rPr>
                                  <w:b/>
                                </w:rPr>
                                <w:t>ca ir izb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 w:rsidRPr="00641914">
                                <w:rPr>
                                  <w:b/>
                                </w:rPr>
                                <w:t>v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ta t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641914">
                                <w:rPr>
                                  <w:b/>
                                </w:rPr>
                                <w:t>, lai t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641914">
                                <w:rPr>
                                  <w:b/>
                                </w:rPr>
                                <w:t xml:space="preserve"> atrastos iesp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jami tuvu pils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tas galvenajiem</w:t>
                              </w:r>
                              <w:r>
                                <w:rPr>
                                  <w:b/>
                                </w:rPr>
                                <w:t xml:space="preserve"> sporta </w:t>
                              </w:r>
                              <w:r w:rsidRPr="00641914">
                                <w:rPr>
                                  <w:b/>
                                </w:rPr>
                                <w:t>objektiem</w:t>
                              </w:r>
                              <w:r>
                                <w:rPr>
                                  <w:b/>
                                </w:rPr>
                                <w:t xml:space="preserve"> un ir infrastrukt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>
                                <w:rPr>
                                  <w:b/>
                                </w:rPr>
                                <w:t>ras sast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vda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 w:rsidRPr="00641914">
                                <w:rPr>
                                  <w:b/>
                                </w:rPr>
                                <w:t>.</w:t>
                              </w:r>
                            </w:p>
                            <w:p w14:paraId="6CE47C61" w14:textId="77777777" w:rsidR="007452E8" w:rsidRPr="00641914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641914">
                                <w:rPr>
                                  <w:b/>
                                </w:rPr>
                                <w:t>L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ns skr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jiens 3 – 4 min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 w:rsidRPr="00641914">
                                <w:rPr>
                                  <w:b/>
                                </w:rPr>
                                <w:t>tes un esiet jebkur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641914">
                                <w:rPr>
                                  <w:b/>
                                </w:rPr>
                                <w:t xml:space="preserve"> sporta infrastrukt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 w:rsidRPr="00641914">
                                <w:rPr>
                                  <w:b/>
                                </w:rPr>
                                <w:t>ras objekt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641914">
                                <w:rPr>
                                  <w:b/>
                                </w:rPr>
                                <w:t>, lai s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641914">
                                <w:rPr>
                                  <w:b/>
                                </w:rPr>
                                <w:t>ktu pilnv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641914">
                                <w:rPr>
                                  <w:b/>
                                </w:rPr>
                                <w:t>rt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641914">
                                <w:rPr>
                                  <w:b/>
                                </w:rPr>
                                <w:t>gu trenei</w:t>
                              </w:r>
                              <w:r w:rsidRPr="0064191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641914">
                                <w:rPr>
                                  <w:b/>
                                </w:rPr>
                                <w:t>u</w:t>
                              </w:r>
                            </w:p>
                            <w:p w14:paraId="148487A8" w14:textId="77777777" w:rsidR="007452E8" w:rsidRPr="00641914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608965" y="226695"/>
                            <a:ext cx="3321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599440" y="454025"/>
                            <a:ext cx="333057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701040" y="756920"/>
                            <a:ext cx="322897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710565" y="983615"/>
                            <a:ext cx="32194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682625" y="1210310"/>
                            <a:ext cx="324739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44" style="position:absolute;margin-left:261pt;margin-top:210.5pt;width:316.65pt;height:139.6pt;z-index:251658317;mso-position-horizontal-relative:page;mso-position-vertical-relative:page" coordsize="4021455,1772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" mv:complextextbox="1">
                <v:shape id="Text Box 48" o:spid="_x0000_s1045" type="#_x0000_t202" style="position:absolute;width:4021455;height:1772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ss/gwwAA&#10;ANwAAAAPAAAAZHJzL2Rvd25yZXYueG1sRE9Na8JAEL0L/Q/LFLyZjRVqia4SCoEKCmrF85gdk2B2&#10;NsluNfbXdwuCt3m8z5kve1OLK3WusqxgHMUgiHOrKy4UHL6z0QcI55E11pZJwZ0cLBcvgzkm2t54&#10;R9e9L0QIYZeggtL7JpHS5SUZdJFtiAN3tp1BH2BXSN3hLYSbWr7F8bs0WHFoKLGhz5Lyy/7HKNhs&#10;T+3vKnamTn2WTdNtuz4fW6WGr306A+Gp90/xw/2lw/zJFP6fCRf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ss/gwwAAANwAAAAPAAAAAAAAAAAAAAAAAJcCAABkcnMvZG93&#10;bnJldi54bWxQSwUGAAAAAAQABAD1AAAAhwMAAAAA&#10;" mv:complextextbox="1" filled="f" stroked="f">
                  <v:textbox inset=",0,,0"/>
                </v:shape>
                <v:shape id="_x0000_s1046" type="#_x0000_t202" style="position:absolute;left:611505;width:331851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31" inset="0,0,0,0">
                    <w:txbxContent>
                      <w:p w14:paraId="77680714" w14:textId="443DED98" w:rsidR="007452E8" w:rsidRPr="00641914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641914">
                          <w:rPr>
                            <w:b/>
                          </w:rPr>
                          <w:t>Viesn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641914">
                          <w:rPr>
                            <w:b/>
                          </w:rPr>
                          <w:t>ca ir izb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 w:rsidRPr="00641914">
                          <w:rPr>
                            <w:b/>
                          </w:rPr>
                          <w:t>v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ta t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641914">
                          <w:rPr>
                            <w:b/>
                          </w:rPr>
                          <w:t>, lai t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641914">
                          <w:rPr>
                            <w:b/>
                          </w:rPr>
                          <w:t xml:space="preserve"> atrastos iesp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jami tuvu pils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tas galvenajiem</w:t>
                        </w:r>
                        <w:r>
                          <w:rPr>
                            <w:b/>
                          </w:rPr>
                          <w:t xml:space="preserve"> sporta </w:t>
                        </w:r>
                        <w:r w:rsidRPr="00641914">
                          <w:rPr>
                            <w:b/>
                          </w:rPr>
                          <w:t>objektiem</w:t>
                        </w:r>
                        <w:r>
                          <w:rPr>
                            <w:b/>
                          </w:rPr>
                          <w:t xml:space="preserve"> un ir infrastrukt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>
                          <w:rPr>
                            <w:b/>
                          </w:rPr>
                          <w:t>ras sast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vda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>
                          <w:rPr>
                            <w:b/>
                          </w:rPr>
                          <w:t>a</w:t>
                        </w:r>
                        <w:r w:rsidRPr="00641914">
                          <w:rPr>
                            <w:b/>
                          </w:rPr>
                          <w:t>.</w:t>
                        </w:r>
                      </w:p>
                      <w:p w14:paraId="6CE47C61" w14:textId="77777777" w:rsidR="007452E8" w:rsidRPr="00641914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641914">
                          <w:rPr>
                            <w:b/>
                          </w:rPr>
                          <w:t>L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ns skr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jiens 3 – 4 min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 w:rsidRPr="00641914">
                          <w:rPr>
                            <w:b/>
                          </w:rPr>
                          <w:t>tes un esiet jebkur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641914">
                          <w:rPr>
                            <w:b/>
                          </w:rPr>
                          <w:t xml:space="preserve"> sporta infrastrukt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 w:rsidRPr="00641914">
                          <w:rPr>
                            <w:b/>
                          </w:rPr>
                          <w:t>ras objekt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641914">
                          <w:rPr>
                            <w:b/>
                          </w:rPr>
                          <w:t>, lai s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641914">
                          <w:rPr>
                            <w:b/>
                          </w:rPr>
                          <w:t>ktu pilnv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641914">
                          <w:rPr>
                            <w:b/>
                          </w:rPr>
                          <w:t>rt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641914">
                          <w:rPr>
                            <w:b/>
                          </w:rPr>
                          <w:t>gu trenei</w:t>
                        </w:r>
                        <w:r w:rsidRPr="00641914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641914">
                          <w:rPr>
                            <w:b/>
                          </w:rPr>
                          <w:t>u</w:t>
                        </w:r>
                      </w:p>
                      <w:p w14:paraId="148487A8" w14:textId="77777777" w:rsidR="007452E8" w:rsidRPr="00641914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31" o:spid="_x0000_s1047" type="#_x0000_t202" style="position:absolute;left:608965;top:226695;width:332105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3" inset="0,0,0,0">
                    <w:txbxContent/>
                  </v:textbox>
                </v:shape>
                <v:shape id="Text Box 33" o:spid="_x0000_s1048" type="#_x0000_t202" style="position:absolute;left:599440;top:454025;width:3330575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_x0000_s1049" inset="0,0,0,0">
                    <w:txbxContent/>
                  </v:textbox>
                </v:shape>
                <v:shape id="_x0000_s1049" type="#_x0000_t202" style="position:absolute;left:701040;top:756920;width:3228975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6" inset="0,0,0,0">
                    <w:txbxContent/>
                  </v:textbox>
                </v:shape>
                <v:shape id="Text Box 46" o:spid="_x0000_s1050" type="#_x0000_t202" style="position:absolute;left:710565;top:983615;width:321945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_x0000_s1051" inset="0,0,0,0">
                    <w:txbxContent/>
                  </v:textbox>
                </v:shape>
                <v:shape id="_x0000_s1051" type="#_x0000_t202" style="position:absolute;left:682625;top:1210310;width:324739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85A58">
        <w:rPr>
          <w:noProof/>
        </w:rPr>
        <w:drawing>
          <wp:anchor distT="0" distB="0" distL="118745" distR="118745" simplePos="0" relativeHeight="251658370" behindDoc="0" locked="0" layoutInCell="0" allowOverlap="1" wp14:anchorId="43BBA973" wp14:editId="1CBFEDD8">
            <wp:simplePos x="0" y="0"/>
            <wp:positionH relativeFrom="page">
              <wp:posOffset>3823970</wp:posOffset>
            </wp:positionH>
            <wp:positionV relativeFrom="page">
              <wp:posOffset>5140325</wp:posOffset>
            </wp:positionV>
            <wp:extent cx="3327400" cy="2495550"/>
            <wp:effectExtent l="203200" t="177800" r="152400" b="273050"/>
            <wp:wrapTight wrapText="bothSides">
              <wp:wrapPolygon edited="0">
                <wp:start x="1129" y="-582"/>
                <wp:lineTo x="-1147" y="93"/>
                <wp:lineTo x="-994" y="14189"/>
                <wp:lineTo x="-803" y="20344"/>
                <wp:lineTo x="-260" y="21170"/>
                <wp:lineTo x="18672" y="22532"/>
                <wp:lineTo x="18862" y="22954"/>
                <wp:lineTo x="19684" y="22869"/>
                <wp:lineTo x="19823" y="22414"/>
                <wp:lineTo x="22111" y="19092"/>
                <wp:lineTo x="22110" y="4759"/>
                <wp:lineTo x="21742" y="-1597"/>
                <wp:lineTo x="3595" y="-835"/>
                <wp:lineTo x="1129" y="-582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2" descr=":nfc 13 - fall p 2 through 6:42-180212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64413">
                      <a:off x="0" y="0"/>
                      <a:ext cx="3327400" cy="2495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A58">
        <w:rPr>
          <w:noProof/>
        </w:rPr>
        <w:drawing>
          <wp:anchor distT="0" distB="0" distL="118745" distR="118745" simplePos="0" relativeHeight="251658369" behindDoc="0" locked="0" layoutInCell="0" allowOverlap="1" wp14:anchorId="3A58D315" wp14:editId="0A1443C0">
            <wp:simplePos x="0" y="0"/>
            <wp:positionH relativeFrom="page">
              <wp:posOffset>4248785</wp:posOffset>
            </wp:positionH>
            <wp:positionV relativeFrom="page">
              <wp:posOffset>7432040</wp:posOffset>
            </wp:positionV>
            <wp:extent cx="3114040" cy="2335530"/>
            <wp:effectExtent l="203200" t="177800" r="162560" b="255270"/>
            <wp:wrapTight wrapText="bothSides">
              <wp:wrapPolygon edited="0">
                <wp:start x="17753" y="-834"/>
                <wp:lineTo x="3" y="-2568"/>
                <wp:lineTo x="-785" y="1109"/>
                <wp:lineTo x="-1305" y="16144"/>
                <wp:lineTo x="-690" y="19995"/>
                <wp:lineTo x="583" y="22040"/>
                <wp:lineTo x="726" y="22530"/>
                <wp:lineTo x="4410" y="22988"/>
                <wp:lineTo x="4618" y="22542"/>
                <wp:lineTo x="19309" y="22480"/>
                <wp:lineTo x="19484" y="22502"/>
                <wp:lineTo x="22010" y="19277"/>
                <wp:lineTo x="22036" y="3709"/>
                <wp:lineTo x="20176" y="-61"/>
                <wp:lineTo x="20034" y="-551"/>
                <wp:lineTo x="17753" y="-834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1" descr=":nfc 13 - fall p 2 through 6:42-179835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80528">
                      <a:off x="0" y="0"/>
                      <a:ext cx="3114040" cy="2335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A58">
        <w:rPr>
          <w:noProof/>
        </w:rPr>
        <w:drawing>
          <wp:anchor distT="0" distB="0" distL="118745" distR="118745" simplePos="0" relativeHeight="251658372" behindDoc="0" locked="0" layoutInCell="0" allowOverlap="1" wp14:anchorId="21AEAB5C" wp14:editId="4677CCC7">
            <wp:simplePos x="0" y="0"/>
            <wp:positionH relativeFrom="page">
              <wp:posOffset>655955</wp:posOffset>
            </wp:positionH>
            <wp:positionV relativeFrom="page">
              <wp:posOffset>3017520</wp:posOffset>
            </wp:positionV>
            <wp:extent cx="3094990" cy="2321560"/>
            <wp:effectExtent l="228600" t="228600" r="181610" b="320040"/>
            <wp:wrapTight wrapText="bothSides">
              <wp:wrapPolygon edited="0">
                <wp:start x="973" y="-564"/>
                <wp:lineTo x="-1269" y="293"/>
                <wp:lineTo x="-904" y="7854"/>
                <wp:lineTo x="-892" y="15475"/>
                <wp:lineTo x="-796" y="20224"/>
                <wp:lineTo x="2110" y="22589"/>
                <wp:lineTo x="18733" y="22628"/>
                <wp:lineTo x="18953" y="23067"/>
                <wp:lineTo x="20008" y="22889"/>
                <wp:lineTo x="20140" y="22390"/>
                <wp:lineTo x="22180" y="19423"/>
                <wp:lineTo x="22132" y="3946"/>
                <wp:lineTo x="20917" y="579"/>
                <wp:lineTo x="20824" y="-2264"/>
                <wp:lineTo x="15789" y="-2601"/>
                <wp:lineTo x="3083" y="-922"/>
                <wp:lineTo x="973" y="-564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3094990" cy="2321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A6">
        <w:rPr>
          <w:noProof/>
        </w:rPr>
        <w:drawing>
          <wp:anchor distT="0" distB="0" distL="118745" distR="118745" simplePos="0" relativeHeight="251658371" behindDoc="0" locked="0" layoutInCell="0" allowOverlap="1" wp14:anchorId="6211A4C1" wp14:editId="7CF7D8B0">
            <wp:simplePos x="0" y="0"/>
            <wp:positionH relativeFrom="page">
              <wp:posOffset>570865</wp:posOffset>
            </wp:positionH>
            <wp:positionV relativeFrom="page">
              <wp:posOffset>847090</wp:posOffset>
            </wp:positionV>
            <wp:extent cx="3457575" cy="2593340"/>
            <wp:effectExtent l="0" t="25400" r="0" b="22860"/>
            <wp:wrapTight wrapText="bothSides">
              <wp:wrapPolygon edited="0">
                <wp:start x="11119" y="-237"/>
                <wp:lineTo x="9210" y="-322"/>
                <wp:lineTo x="3945" y="1413"/>
                <wp:lineTo x="3362" y="2600"/>
                <wp:lineTo x="1231" y="5037"/>
                <wp:lineTo x="398" y="7250"/>
                <wp:lineTo x="166" y="8066"/>
                <wp:lineTo x="-166" y="11848"/>
                <wp:lineTo x="800" y="15407"/>
                <wp:lineTo x="939" y="15641"/>
                <wp:lineTo x="4130" y="19334"/>
                <wp:lineTo x="4288" y="19359"/>
                <wp:lineTo x="7505" y="20925"/>
                <wp:lineTo x="7644" y="21160"/>
                <wp:lineTo x="10481" y="21603"/>
                <wp:lineTo x="10657" y="21417"/>
                <wp:lineTo x="14217" y="20907"/>
                <wp:lineTo x="14374" y="20932"/>
                <wp:lineTo x="18591" y="18395"/>
                <wp:lineTo x="20796" y="15117"/>
                <wp:lineTo x="21350" y="12435"/>
                <wp:lineTo x="21498" y="10754"/>
                <wp:lineTo x="21543" y="8418"/>
                <wp:lineTo x="20624" y="6145"/>
                <wp:lineTo x="19789" y="4737"/>
                <wp:lineTo x="20021" y="3921"/>
                <wp:lineTo x="15514" y="662"/>
                <wp:lineTo x="13641" y="157"/>
                <wp:lineTo x="11119" y="-237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3" descr=":nfc 13 - fall p 2 through 6:42-18150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99621">
                      <a:off x="0" y="0"/>
                      <a:ext cx="3457575" cy="2593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FE2A7CC" wp14:editId="4B40D571">
                <wp:simplePos x="0" y="0"/>
                <wp:positionH relativeFrom="page">
                  <wp:posOffset>3749040</wp:posOffset>
                </wp:positionH>
                <wp:positionV relativeFrom="page">
                  <wp:posOffset>969010</wp:posOffset>
                </wp:positionV>
                <wp:extent cx="3454400" cy="381000"/>
                <wp:effectExtent l="0" t="0" r="0" b="0"/>
                <wp:wrapTight wrapText="bothSides">
                  <wp:wrapPolygon edited="0">
                    <wp:start x="159" y="0"/>
                    <wp:lineTo x="159" y="20160"/>
                    <wp:lineTo x="21282" y="20160"/>
                    <wp:lineTo x="21282" y="0"/>
                    <wp:lineTo x="159" y="0"/>
                  </wp:wrapPolygon>
                </wp:wrapTight>
                <wp:docPr id="1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F81396" w14:textId="77777777" w:rsidR="007452E8" w:rsidRPr="00DC5987" w:rsidRDefault="007452E8" w:rsidP="007C1373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 w:rsidRPr="00DC5987">
                              <w:rPr>
                                <w:b/>
                              </w:rPr>
                              <w:t>Sporta viesn</w:t>
                            </w:r>
                            <w:r w:rsidRPr="00DC5987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C5987">
                              <w:rPr>
                                <w:b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295.2pt;margin-top:76.3pt;width:272pt;height:30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" filled="f" stroked="f">
                <v:textbox inset=",0,,0">
                  <w:txbxContent>
                    <w:p w14:paraId="45F81396" w14:textId="77777777" w:rsidR="007452E8" w:rsidRPr="00DC5987" w:rsidRDefault="007452E8" w:rsidP="007C1373">
                      <w:pPr>
                        <w:pStyle w:val="Heading1"/>
                        <w:rPr>
                          <w:b/>
                        </w:rPr>
                      </w:pPr>
                      <w:r w:rsidRPr="00DC5987">
                        <w:rPr>
                          <w:b/>
                        </w:rPr>
                        <w:t>Sporta viesn</w:t>
                      </w:r>
                      <w:r w:rsidRPr="00DC5987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C5987">
                        <w:rPr>
                          <w:b/>
                        </w:rPr>
                        <w:t>ca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0D2B">
        <w:rPr>
          <w:noProof/>
        </w:rPr>
        <mc:AlternateContent>
          <mc:Choice Requires="wps">
            <w:drawing>
              <wp:anchor distT="0" distB="0" distL="114300" distR="114300" simplePos="0" relativeHeight="251673744" behindDoc="0" locked="0" layoutInCell="1" allowOverlap="1" wp14:anchorId="4DE935B2" wp14:editId="1149337C">
                <wp:simplePos x="0" y="0"/>
                <wp:positionH relativeFrom="page">
                  <wp:posOffset>457200</wp:posOffset>
                </wp:positionH>
                <wp:positionV relativeFrom="page">
                  <wp:posOffset>7809230</wp:posOffset>
                </wp:positionV>
                <wp:extent cx="3771900" cy="1814830"/>
                <wp:effectExtent l="0" t="0" r="0" b="13970"/>
                <wp:wrapThrough wrapText="bothSides">
                  <wp:wrapPolygon edited="0">
                    <wp:start x="145" y="0"/>
                    <wp:lineTo x="145" y="21464"/>
                    <wp:lineTo x="21236" y="21464"/>
                    <wp:lineTo x="21236" y="0"/>
                    <wp:lineTo x="145" y="0"/>
                  </wp:wrapPolygon>
                </wp:wrapThrough>
                <wp:docPr id="1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81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044B42" w14:textId="1CF192BF" w:rsidR="007452E8" w:rsidRPr="0084124A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84124A">
                              <w:rPr>
                                <w:b/>
                              </w:rPr>
                              <w:t>Katr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divistabu kompleks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atseviš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ķ</w:t>
                            </w:r>
                            <w:r w:rsidRPr="0084124A">
                              <w:rPr>
                                <w:b/>
                              </w:rPr>
                              <w:t>a tualete. Katr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st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v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4 dušas telpas. Katr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st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v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divas virtuves ar 8 g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zes pl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84124A">
                              <w:rPr>
                                <w:b/>
                              </w:rPr>
                              <w:t>ts gatavošanas ri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ņķ</w:t>
                            </w:r>
                            <w:r>
                              <w:rPr>
                                <w:b/>
                              </w:rPr>
                              <w:t>iem, liels</w:t>
                            </w:r>
                            <w:r w:rsidRPr="0084124A">
                              <w:rPr>
                                <w:b/>
                              </w:rPr>
                              <w:t xml:space="preserve"> ledusskapi</w:t>
                            </w:r>
                            <w:r>
                              <w:rPr>
                                <w:b/>
                              </w:rPr>
                              <w:t>s, plaukti</w:t>
                            </w:r>
                            <w:r w:rsidRPr="0084124A">
                              <w:rPr>
                                <w:b/>
                              </w:rPr>
                              <w:t xml:space="preserve"> trauku glab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šanai. Katr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st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v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 xml:space="preserve"> atp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ū</w:t>
                            </w:r>
                            <w:r w:rsidRPr="0084124A">
                              <w:rPr>
                                <w:b/>
                              </w:rPr>
                              <w:t>tas telpa ar televizoru un galda sp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84124A">
                              <w:rPr>
                                <w:b/>
                              </w:rPr>
                              <w:t>l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84124A">
                              <w:rPr>
                                <w:b/>
                              </w:rPr>
                              <w:t>m. Ve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 w:rsidRPr="0084124A">
                              <w:rPr>
                                <w:b/>
                              </w:rPr>
                              <w:t>as mazg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šanai iek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rtota telpa ar ve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 w:rsidRPr="0084124A">
                              <w:rPr>
                                <w:b/>
                              </w:rPr>
                              <w:t>as maš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84124A">
                              <w:rPr>
                                <w:b/>
                              </w:rPr>
                              <w:t>n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m. Iek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84124A">
                              <w:rPr>
                                <w:b/>
                              </w:rPr>
                              <w:t>rtota telpa ve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 w:rsidRPr="0084124A">
                              <w:rPr>
                                <w:b/>
                              </w:rPr>
                              <w:t xml:space="preserve">as 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žā</w:t>
                            </w:r>
                            <w:r w:rsidRPr="0084124A">
                              <w:rPr>
                                <w:b/>
                              </w:rPr>
                              <w:t>v</w:t>
                            </w:r>
                            <w:r w:rsidRPr="0084124A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84124A">
                              <w:rPr>
                                <w:b/>
                              </w:rPr>
                              <w:t>šanai.</w:t>
                            </w:r>
                            <w:r>
                              <w:rPr>
                                <w:b/>
                              </w:rPr>
                              <w:t xml:space="preserve"> Br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>
                              <w:rPr>
                                <w:b/>
                              </w:rPr>
                              <w:t>vas pieejas internets.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53" type="#_x0000_t202" style="position:absolute;margin-left:36pt;margin-top:614.9pt;width:297pt;height:142.9pt;z-index:25167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" mv:complextextbox="1" filled="f" stroked="f">
                <v:textbox inset=",0,,0">
                  <w:txbxContent>
                    <w:p w14:paraId="77044B42" w14:textId="1CF192BF" w:rsidR="007452E8" w:rsidRPr="0084124A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84124A">
                        <w:rPr>
                          <w:b/>
                        </w:rPr>
                        <w:t>Katr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divistabu kompleks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atseviš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ķ</w:t>
                      </w:r>
                      <w:r w:rsidRPr="0084124A">
                        <w:rPr>
                          <w:b/>
                        </w:rPr>
                        <w:t>a tualete. Katr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st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v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4 dušas telpas. Katr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st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v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divas virtuves ar 8 g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zes pl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84124A">
                        <w:rPr>
                          <w:b/>
                        </w:rPr>
                        <w:t>ts gatavošanas ri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ņķ</w:t>
                      </w:r>
                      <w:r>
                        <w:rPr>
                          <w:b/>
                        </w:rPr>
                        <w:t>iem, liels</w:t>
                      </w:r>
                      <w:r w:rsidRPr="0084124A">
                        <w:rPr>
                          <w:b/>
                        </w:rPr>
                        <w:t xml:space="preserve"> ledusskapi</w:t>
                      </w:r>
                      <w:r>
                        <w:rPr>
                          <w:b/>
                        </w:rPr>
                        <w:t>s, plaukti</w:t>
                      </w:r>
                      <w:r w:rsidRPr="0084124A">
                        <w:rPr>
                          <w:b/>
                        </w:rPr>
                        <w:t xml:space="preserve"> trauku glab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šanai. Katr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st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v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 xml:space="preserve"> atp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ū</w:t>
                      </w:r>
                      <w:r w:rsidRPr="0084124A">
                        <w:rPr>
                          <w:b/>
                        </w:rPr>
                        <w:t>tas telpa ar televizoru un galda sp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84124A">
                        <w:rPr>
                          <w:b/>
                        </w:rPr>
                        <w:t>l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84124A">
                        <w:rPr>
                          <w:b/>
                        </w:rPr>
                        <w:t>m. Ve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 w:rsidRPr="0084124A">
                        <w:rPr>
                          <w:b/>
                        </w:rPr>
                        <w:t>as mazg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šanai iek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rtota telpa ar ve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 w:rsidRPr="0084124A">
                        <w:rPr>
                          <w:b/>
                        </w:rPr>
                        <w:t>as maš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84124A">
                        <w:rPr>
                          <w:b/>
                        </w:rPr>
                        <w:t>n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m. Iek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84124A">
                        <w:rPr>
                          <w:b/>
                        </w:rPr>
                        <w:t>rtota telpa ve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 w:rsidRPr="0084124A">
                        <w:rPr>
                          <w:b/>
                        </w:rPr>
                        <w:t xml:space="preserve">as 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žā</w:t>
                      </w:r>
                      <w:r w:rsidRPr="0084124A">
                        <w:rPr>
                          <w:b/>
                        </w:rPr>
                        <w:t>v</w:t>
                      </w:r>
                      <w:r w:rsidRPr="0084124A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84124A">
                        <w:rPr>
                          <w:b/>
                        </w:rPr>
                        <w:t>šanai.</w:t>
                      </w:r>
                      <w:r>
                        <w:rPr>
                          <w:b/>
                        </w:rPr>
                        <w:t xml:space="preserve"> Br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>
                        <w:rPr>
                          <w:b/>
                        </w:rPr>
                        <w:t>vas pieejas internets.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D27C8AB" wp14:editId="3A4A239C">
                <wp:simplePos x="0" y="0"/>
                <wp:positionH relativeFrom="page">
                  <wp:posOffset>452755</wp:posOffset>
                </wp:positionH>
                <wp:positionV relativeFrom="page">
                  <wp:posOffset>7508240</wp:posOffset>
                </wp:positionV>
                <wp:extent cx="3776345" cy="320040"/>
                <wp:effectExtent l="0" t="0" r="0" b="10160"/>
                <wp:wrapNone/>
                <wp:docPr id="142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6296D7" w14:textId="77777777" w:rsidR="007452E8" w:rsidRPr="00641914" w:rsidRDefault="007452E8" w:rsidP="00C24DB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</w:pP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Pal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ī</w:t>
                            </w: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gtelpas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54" type="#_x0000_t202" style="position:absolute;margin-left:35.65pt;margin-top:591.2pt;width:297.35pt;height:25.2pt;z-index:251658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" filled="f" stroked="f">
                <v:textbox inset=",0,,0">
                  <w:txbxContent>
                    <w:p w14:paraId="676296D7" w14:textId="77777777" w:rsidR="007452E8" w:rsidRPr="00641914" w:rsidRDefault="007452E8" w:rsidP="00C24DBB">
                      <w:pPr>
                        <w:jc w:val="center"/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</w:pP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Pal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  <w:color w:val="FD9320" w:themeColor="accent1"/>
                          <w:sz w:val="36"/>
                          <w:szCs w:val="36"/>
                        </w:rPr>
                        <w:t>ī</w:t>
                      </w: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gtelpas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0D2B">
        <w:rPr>
          <w:noProof/>
        </w:rPr>
        <mc:AlternateContent>
          <mc:Choice Requires="wps">
            <w:drawing>
              <wp:anchor distT="0" distB="0" distL="114300" distR="114300" simplePos="0" relativeHeight="251672720" behindDoc="0" locked="0" layoutInCell="1" allowOverlap="1" wp14:anchorId="4944E932" wp14:editId="73B2EE9D">
                <wp:simplePos x="0" y="0"/>
                <wp:positionH relativeFrom="page">
                  <wp:posOffset>461645</wp:posOffset>
                </wp:positionH>
                <wp:positionV relativeFrom="page">
                  <wp:posOffset>6026150</wp:posOffset>
                </wp:positionV>
                <wp:extent cx="3771900" cy="1376680"/>
                <wp:effectExtent l="0" t="0" r="0" b="20320"/>
                <wp:wrapThrough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hrough>
                <wp:docPr id="1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60E461" w14:textId="61F87EB9" w:rsidR="007452E8" w:rsidRPr="00641914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641914">
                              <w:rPr>
                                <w:b/>
                              </w:rPr>
                              <w:t>Viesn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641914">
                              <w:rPr>
                                <w:b/>
                              </w:rPr>
                              <w:t>ca projekt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641914">
                              <w:rPr>
                                <w:b/>
                              </w:rPr>
                              <w:t>ta k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 xml:space="preserve"> minikomplekss ar divam istab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>m ( 2-viet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641914">
                              <w:rPr>
                                <w:b/>
                              </w:rPr>
                              <w:t>ga un 3-viet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641914">
                              <w:rPr>
                                <w:b/>
                              </w:rPr>
                              <w:t>ga istaba ), kuras kat</w:t>
                            </w:r>
                            <w:r w:rsidRPr="007452E8">
                              <w:rPr>
                                <w:b/>
                                <w:color w:val="FFFFFF"/>
                              </w:rPr>
                              <w:t>ra</w:t>
                            </w:r>
                            <w:r w:rsidRPr="00641914">
                              <w:rPr>
                                <w:b/>
                              </w:rPr>
                              <w:t xml:space="preserve"> atseviš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ķ</w:t>
                            </w:r>
                            <w:r w:rsidRPr="00641914">
                              <w:rPr>
                                <w:b/>
                              </w:rPr>
                              <w:t>i sl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641914">
                              <w:rPr>
                                <w:b/>
                              </w:rPr>
                              <w:t>dzama. Katr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 xml:space="preserve"> istab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 xml:space="preserve"> ledusskapis, rakst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641914">
                              <w:rPr>
                                <w:b/>
                              </w:rPr>
                              <w:t>mgalds, sienas skapis, plaukti</w:t>
                            </w:r>
                            <w:r>
                              <w:rPr>
                                <w:b/>
                              </w:rPr>
                              <w:t xml:space="preserve"> dr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bju un ekip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juma novietošanai.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5" type="#_x0000_t202" style="position:absolute;margin-left:36.35pt;margin-top:474.5pt;width:297pt;height:108.4pt;z-index:25167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" mv:complextextbox="1" filled="f" stroked="f">
                <v:textbox inset=",0,,0">
                  <w:txbxContent>
                    <w:p w14:paraId="0D60E461" w14:textId="61F87EB9" w:rsidR="007452E8" w:rsidRPr="00641914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641914">
                        <w:rPr>
                          <w:b/>
                        </w:rPr>
                        <w:t>Viesn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641914">
                        <w:rPr>
                          <w:b/>
                        </w:rPr>
                        <w:t>ca projekt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641914">
                        <w:rPr>
                          <w:b/>
                        </w:rPr>
                        <w:t>ta k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 xml:space="preserve"> minikomplekss ar divam istab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>m ( 2-viet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641914">
                        <w:rPr>
                          <w:b/>
                        </w:rPr>
                        <w:t>ga un 3-viet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641914">
                        <w:rPr>
                          <w:b/>
                        </w:rPr>
                        <w:t>ga istaba ), kuras kat</w:t>
                      </w:r>
                      <w:r w:rsidRPr="007452E8">
                        <w:rPr>
                          <w:b/>
                          <w:color w:val="FFFFFF"/>
                        </w:rPr>
                        <w:t>ra</w:t>
                      </w:r>
                      <w:r w:rsidRPr="00641914">
                        <w:rPr>
                          <w:b/>
                        </w:rPr>
                        <w:t xml:space="preserve"> atseviš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ķ</w:t>
                      </w:r>
                      <w:r w:rsidRPr="00641914">
                        <w:rPr>
                          <w:b/>
                        </w:rPr>
                        <w:t>i sl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641914">
                        <w:rPr>
                          <w:b/>
                        </w:rPr>
                        <w:t>dzama. Katr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 xml:space="preserve"> istab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 xml:space="preserve"> ledusskapis, rakst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641914">
                        <w:rPr>
                          <w:b/>
                        </w:rPr>
                        <w:t>mgalds, sienas skapis, plaukti</w:t>
                      </w:r>
                      <w:r>
                        <w:rPr>
                          <w:b/>
                        </w:rPr>
                        <w:t xml:space="preserve"> dr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bju un ekip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juma novietošanai.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278F9DE" wp14:editId="661684CD">
                <wp:simplePos x="0" y="0"/>
                <wp:positionH relativeFrom="page">
                  <wp:posOffset>461645</wp:posOffset>
                </wp:positionH>
                <wp:positionV relativeFrom="page">
                  <wp:posOffset>5695950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14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D7D41A" w14:textId="77777777" w:rsidR="007452E8" w:rsidRPr="00641914" w:rsidRDefault="007452E8" w:rsidP="00C24DB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</w:pP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Numuri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ņ</w:t>
                            </w: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36.35pt;margin-top:448.5pt;width:297.35pt;height:25.2pt;z-index:2516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" filled="f" stroked="f">
                <v:textbox inset=",0,,0">
                  <w:txbxContent>
                    <w:p w14:paraId="23D7D41A" w14:textId="77777777" w:rsidR="007452E8" w:rsidRPr="00641914" w:rsidRDefault="007452E8" w:rsidP="00C24DBB">
                      <w:pPr>
                        <w:jc w:val="center"/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</w:pP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Numuri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  <w:color w:val="FD9320" w:themeColor="accent1"/>
                          <w:sz w:val="36"/>
                          <w:szCs w:val="36"/>
                        </w:rPr>
                        <w:t>ņ</w:t>
                      </w: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08F18D6F" wp14:editId="35CB9073">
                <wp:simplePos x="0" y="0"/>
                <wp:positionH relativeFrom="page">
                  <wp:posOffset>3559810</wp:posOffset>
                </wp:positionH>
                <wp:positionV relativeFrom="page">
                  <wp:posOffset>4126230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13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191DDA" w14:textId="77777777" w:rsidR="007452E8" w:rsidRPr="00641914" w:rsidRDefault="007452E8" w:rsidP="003271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</w:pP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Droš</w:t>
                            </w:r>
                            <w:r w:rsidRPr="00641914">
                              <w:rPr>
                                <w:rFonts w:ascii="Times New Roman" w:hAnsi="Times New Roman" w:cs="Times New Roman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ī</w:t>
                            </w:r>
                            <w:r w:rsidRPr="00641914">
                              <w:rPr>
                                <w:rFonts w:asciiTheme="majorHAnsi" w:hAnsiTheme="majorHAnsi"/>
                                <w:b/>
                                <w:color w:val="FD9320" w:themeColor="accent1"/>
                                <w:sz w:val="36"/>
                                <w:szCs w:val="36"/>
                              </w:rPr>
                              <w:t>ba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7" type="#_x0000_t202" style="position:absolute;margin-left:280.3pt;margin-top:324.9pt;width:297.35pt;height:25.2pt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" filled="f" stroked="f">
                <v:textbox inset=",0,,0">
                  <w:txbxContent>
                    <w:p w14:paraId="14191DDA" w14:textId="77777777" w:rsidR="007452E8" w:rsidRPr="00641914" w:rsidRDefault="007452E8" w:rsidP="0032717D">
                      <w:pPr>
                        <w:jc w:val="center"/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</w:pP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Droš</w:t>
                      </w:r>
                      <w:r w:rsidRPr="00641914">
                        <w:rPr>
                          <w:rFonts w:ascii="Times New Roman" w:hAnsi="Times New Roman" w:cs="Times New Roman"/>
                          <w:b/>
                          <w:color w:val="FD9320" w:themeColor="accent1"/>
                          <w:sz w:val="36"/>
                          <w:szCs w:val="36"/>
                        </w:rPr>
                        <w:t>ī</w:t>
                      </w:r>
                      <w:r w:rsidRPr="00641914">
                        <w:rPr>
                          <w:rFonts w:asciiTheme="majorHAnsi" w:hAnsiTheme="majorHAnsi"/>
                          <w:b/>
                          <w:color w:val="FD9320" w:themeColor="accent1"/>
                          <w:sz w:val="36"/>
                          <w:szCs w:val="36"/>
                        </w:rPr>
                        <w:t>ba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5D715D4C" wp14:editId="61151E6C">
                <wp:simplePos x="0" y="0"/>
                <wp:positionH relativeFrom="page">
                  <wp:posOffset>3564255</wp:posOffset>
                </wp:positionH>
                <wp:positionV relativeFrom="page">
                  <wp:posOffset>2343150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1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E1CCBA" w14:textId="77777777" w:rsidR="007452E8" w:rsidRPr="00641914" w:rsidRDefault="007452E8" w:rsidP="0032717D">
                            <w:pPr>
                              <w:pStyle w:val="Heading2"/>
                              <w:jc w:val="center"/>
                              <w:rPr>
                                <w:b/>
                              </w:rPr>
                            </w:pPr>
                            <w:r w:rsidRPr="00641914">
                              <w:rPr>
                                <w:b/>
                              </w:rPr>
                              <w:t>Atrodas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8" type="#_x0000_t202" style="position:absolute;margin-left:280.65pt;margin-top:184.5pt;width:297.35pt;height:25.2pt;z-index:251658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" filled="f" stroked="f">
                <v:textbox inset=",0,,0">
                  <w:txbxContent>
                    <w:p w14:paraId="2AE1CCBA" w14:textId="77777777" w:rsidR="007452E8" w:rsidRPr="00641914" w:rsidRDefault="007452E8" w:rsidP="0032717D">
                      <w:pPr>
                        <w:pStyle w:val="Heading2"/>
                        <w:jc w:val="center"/>
                        <w:rPr>
                          <w:b/>
                        </w:rPr>
                      </w:pPr>
                      <w:r w:rsidRPr="00641914">
                        <w:rPr>
                          <w:b/>
                        </w:rPr>
                        <w:t>Atrodas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6CD8">
        <w:rPr>
          <w:noProof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47E2CBEF" wp14:editId="71C1708C">
                <wp:simplePos x="0" y="0"/>
                <wp:positionH relativeFrom="page">
                  <wp:posOffset>3749040</wp:posOffset>
                </wp:positionH>
                <wp:positionV relativeFrom="page">
                  <wp:posOffset>1422400</wp:posOffset>
                </wp:positionV>
                <wp:extent cx="3454400" cy="711200"/>
                <wp:effectExtent l="0" t="0" r="0" b="0"/>
                <wp:wrapThrough wrapText="bothSides">
                  <wp:wrapPolygon edited="0">
                    <wp:start x="159" y="0"/>
                    <wp:lineTo x="159" y="20829"/>
                    <wp:lineTo x="21282" y="20829"/>
                    <wp:lineTo x="21282" y="0"/>
                    <wp:lineTo x="159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400" cy="711200"/>
                          <a:chOff x="0" y="0"/>
                          <a:chExt cx="3454400" cy="711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54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11150" y="0"/>
                            <a:ext cx="305181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7">
                          <w:txbxContent>
                            <w:p w14:paraId="16E6F2F5" w14:textId="77777777" w:rsidR="007452E8" w:rsidRPr="00CA47DA" w:rsidRDefault="007452E8" w:rsidP="007C1373">
                              <w:pPr>
                                <w:pStyle w:val="Heading6"/>
                              </w:pPr>
                              <w:r>
                                <w:t xml:space="preserve">Jauna,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ī</w:t>
                              </w:r>
                              <w:r>
                                <w:t>paši piem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ē</w:t>
                              </w:r>
                              <w:r>
                                <w:t>rota bud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ž</w:t>
                              </w:r>
                              <w:r>
                                <w:t>eta vien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ī</w:t>
                              </w:r>
                              <w:r>
                                <w:t>ca atl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ē</w:t>
                              </w:r>
                              <w:r>
                                <w:t>tiem un treneriem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60045" y="226695"/>
                            <a:ext cx="30029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59" style="position:absolute;margin-left:295.2pt;margin-top:112pt;width:272pt;height:56pt;z-index:251658315;mso-position-horizontal-relative:page;mso-position-vertical-relative:page" coordsize="3454400,711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" mv:complextextbox="1">
                <v:shape id="Text Box 46" o:spid="_x0000_s1060" type="#_x0000_t202" style="position:absolute;width:3454400;height:711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PQMwwAA&#10;ANwAAAAPAAAAZHJzL2Rvd25yZXYueG1sRE/basJAEH0X/IdlhL7pRktbSd1IEAIVFNQWn6fZyQWz&#10;s0l2q6lf3y0U+jaHc53VejCNuFLvassK5rMIBHFudc2lgo/3bLoE4TyyxsYyKfgmB+tkPFphrO2N&#10;j3Q9+VKEEHYxKqi8b2MpXV6RQTezLXHgCtsb9AH2pdQ93kK4aeQiip6lwZpDQ4UtbSrKL6cvo2B/&#10;+Ozu28iZJvVZ9pIeul1x7pR6mAzpKwhPg/8X/7nfdJj/+AS/z4QL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LPQMwwAAANwAAAAPAAAAAAAAAAAAAAAAAJcCAABkcnMvZG93&#10;bnJldi54bWxQSwUGAAAAAAQABAD1AAAAhwMAAAAA&#10;" mv:complextextbox="1" filled="f" stroked="f">
                  <v:textbox inset=",0,,0"/>
                </v:shape>
                <v:shape id="Text Box 2" o:spid="_x0000_s1061" type="#_x0000_t202" style="position:absolute;left:311150;width:305181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_x0000_s1062" inset="0,0,0,0">
                    <w:txbxContent>
                      <w:p w14:paraId="16E6F2F5" w14:textId="77777777" w:rsidR="007452E8" w:rsidRPr="00CA47DA" w:rsidRDefault="007452E8" w:rsidP="007C1373">
                        <w:pPr>
                          <w:pStyle w:val="Heading6"/>
                        </w:pPr>
                        <w:r>
                          <w:t xml:space="preserve">Jauna,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ī</w:t>
                        </w:r>
                        <w:r>
                          <w:t>paši piem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ē</w:t>
                        </w:r>
                        <w:r>
                          <w:t>rota bud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ž</w:t>
                        </w:r>
                        <w:r>
                          <w:t>eta vien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ī</w:t>
                        </w:r>
                        <w:r>
                          <w:t>ca atl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ē</w:t>
                        </w:r>
                        <w:r>
                          <w:t>tiem un treneriem</w:t>
                        </w:r>
                      </w:p>
                    </w:txbxContent>
                  </v:textbox>
                </v:shape>
                <v:shape id="_x0000_s1062" type="#_x0000_t202" style="position:absolute;left:360045;top:226695;width:300291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96EB4">
        <w:br w:type="page"/>
      </w:r>
      <w:r w:rsidR="00DD5D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0574BC7" wp14:editId="71AD40AE">
                <wp:simplePos x="0" y="0"/>
                <wp:positionH relativeFrom="page">
                  <wp:posOffset>502920</wp:posOffset>
                </wp:positionH>
                <wp:positionV relativeFrom="page">
                  <wp:posOffset>3180715</wp:posOffset>
                </wp:positionV>
                <wp:extent cx="6766560" cy="736600"/>
                <wp:effectExtent l="0" t="0" r="0" b="0"/>
                <wp:wrapTight wrapText="bothSides">
                  <wp:wrapPolygon edited="0">
                    <wp:start x="81" y="0"/>
                    <wp:lineTo x="81" y="20855"/>
                    <wp:lineTo x="21405" y="20855"/>
                    <wp:lineTo x="21405" y="0"/>
                    <wp:lineTo x="81" y="0"/>
                  </wp:wrapPolygon>
                </wp:wrapTight>
                <wp:docPr id="12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9FA4F4" w14:textId="77777777" w:rsidR="007452E8" w:rsidRPr="0077526C" w:rsidRDefault="007452E8" w:rsidP="007C1373">
                            <w:pPr>
                              <w:pStyle w:val="Heading1"/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Ī</w:t>
                            </w:r>
                            <w:r w:rsidRPr="0077526C"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paši treni</w:t>
                            </w: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ņ</w:t>
                            </w:r>
                            <w:r w:rsidRPr="0077526C"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iem izb</w:t>
                            </w: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ū</w:t>
                            </w:r>
                            <w:r w:rsidRPr="0077526C"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v</w:t>
                            </w: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ē</w:t>
                            </w:r>
                            <w:r w:rsidRPr="0077526C"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ta infrastrukt</w:t>
                            </w: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ū</w:t>
                            </w:r>
                            <w:r w:rsidRPr="0077526C">
                              <w:rPr>
                                <w:b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39.6pt;margin-top:250.45pt;width:532.8pt;height:58pt;z-index:251658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" filled="f" stroked="f">
                <v:textbox inset=",0,,0">
                  <w:txbxContent>
                    <w:p w14:paraId="2C9FA4F4" w14:textId="77777777" w:rsidR="007452E8" w:rsidRPr="0077526C" w:rsidRDefault="007452E8" w:rsidP="007C1373">
                      <w:pPr>
                        <w:pStyle w:val="Heading1"/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7526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Ī</w:t>
                      </w:r>
                      <w:r w:rsidRPr="0077526C"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paši treni</w:t>
                      </w:r>
                      <w:r w:rsidRPr="0077526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ņ</w:t>
                      </w:r>
                      <w:r w:rsidRPr="0077526C"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iem izb</w:t>
                      </w:r>
                      <w:r w:rsidRPr="0077526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ū</w:t>
                      </w:r>
                      <w:r w:rsidRPr="0077526C"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v</w:t>
                      </w:r>
                      <w:r w:rsidRPr="0077526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ē</w:t>
                      </w:r>
                      <w:r w:rsidRPr="0077526C"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ta infrastrukt</w:t>
                      </w:r>
                      <w:r w:rsidRPr="0077526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ū</w:t>
                      </w:r>
                      <w:r w:rsidRPr="0077526C">
                        <w:rPr>
                          <w:b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6AD9">
        <w:rPr>
          <w:noProof/>
        </w:rPr>
        <w:drawing>
          <wp:anchor distT="0" distB="0" distL="118745" distR="118745" simplePos="0" relativeHeight="251658376" behindDoc="0" locked="0" layoutInCell="0" allowOverlap="1" wp14:anchorId="082C5DB5" wp14:editId="19EA1952">
            <wp:simplePos x="0" y="0"/>
            <wp:positionH relativeFrom="page">
              <wp:posOffset>309414</wp:posOffset>
            </wp:positionH>
            <wp:positionV relativeFrom="page">
              <wp:posOffset>6714361</wp:posOffset>
            </wp:positionV>
            <wp:extent cx="3531619" cy="2648714"/>
            <wp:effectExtent l="203200" t="177800" r="151765" b="247015"/>
            <wp:wrapTight wrapText="bothSides">
              <wp:wrapPolygon edited="0">
                <wp:start x="17719" y="-833"/>
                <wp:lineTo x="-127" y="-2088"/>
                <wp:lineTo x="-766" y="1175"/>
                <wp:lineTo x="-959" y="19638"/>
                <wp:lineTo x="49" y="21186"/>
                <wp:lineTo x="1246" y="22129"/>
                <wp:lineTo x="1379" y="22556"/>
                <wp:lineTo x="2619" y="22673"/>
                <wp:lineTo x="2796" y="22274"/>
                <wp:lineTo x="11363" y="22245"/>
                <wp:lineTo x="11518" y="22260"/>
                <wp:lineTo x="21767" y="19897"/>
                <wp:lineTo x="22096" y="16605"/>
                <wp:lineTo x="22028" y="3101"/>
                <wp:lineTo x="20177" y="-187"/>
                <wp:lineTo x="20043" y="-615"/>
                <wp:lineTo x="17719" y="-833"/>
              </wp:wrapPolygon>
            </wp:wrapTight>
            <wp:docPr id="2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4" descr=":nfc 13 - fall p 2 through 6:42-164717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59019">
                      <a:off x="0" y="0"/>
                      <a:ext cx="3531883" cy="26489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B0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7CCD74BB" wp14:editId="710424BD">
                <wp:simplePos x="0" y="0"/>
                <wp:positionH relativeFrom="page">
                  <wp:posOffset>5138420</wp:posOffset>
                </wp:positionH>
                <wp:positionV relativeFrom="page">
                  <wp:posOffset>7914640</wp:posOffset>
                </wp:positionV>
                <wp:extent cx="2087880" cy="1828800"/>
                <wp:effectExtent l="0" t="0" r="0" b="0"/>
                <wp:wrapTight wrapText="bothSides">
                  <wp:wrapPolygon edited="0">
                    <wp:start x="263" y="0"/>
                    <wp:lineTo x="263" y="21300"/>
                    <wp:lineTo x="21022" y="21300"/>
                    <wp:lineTo x="21022" y="0"/>
                    <wp:lineTo x="263" y="0"/>
                  </wp:wrapPolygon>
                </wp:wrapTight>
                <wp:docPr id="13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3F6829" w14:textId="77777777" w:rsidR="007452E8" w:rsidRPr="007B3FB0" w:rsidRDefault="007452E8" w:rsidP="007C1373">
                            <w:pPr>
                              <w:pStyle w:val="BlockText"/>
                              <w:rPr>
                                <w:b/>
                                <w:i/>
                              </w:rPr>
                            </w:pPr>
                            <w:r w:rsidRPr="007B3FB0">
                              <w:rPr>
                                <w:b/>
                                <w:i/>
                              </w:rPr>
                              <w:t>D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rze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ņ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us mums pieg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d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 xml:space="preserve"> zemnieku saimniec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ī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ba, kur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 xml:space="preserve"> ir visi nepieciešamie dokumenti, kas apliecina to kvalit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ti.</w:t>
                            </w:r>
                          </w:p>
                          <w:p w14:paraId="418BDC9D" w14:textId="281BD6CF" w:rsidR="007452E8" w:rsidRPr="007B3FB0" w:rsidRDefault="007452E8" w:rsidP="007C1373">
                            <w:pPr>
                              <w:pStyle w:val="BlockText"/>
                              <w:rPr>
                                <w:b/>
                                <w:i/>
                              </w:rPr>
                            </w:pPr>
                            <w:r w:rsidRPr="007B3FB0">
                              <w:rPr>
                                <w:b/>
                                <w:i/>
                              </w:rPr>
                              <w:t>Ga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ļ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as ( c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ū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kga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ļ</w:t>
                            </w:r>
                            <w:r>
                              <w:rPr>
                                <w:b/>
                                <w:i/>
                              </w:rPr>
                              <w:t>a, liellopu 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ļ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a, putni, olas ) mums pieg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d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 xml:space="preserve"> zemnieku saimniec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ī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ba ar kvalit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tes garantiju.</w:t>
                            </w:r>
                          </w:p>
                          <w:p w14:paraId="2D9B4635" w14:textId="0E04C211" w:rsidR="007452E8" w:rsidRPr="007B3FB0" w:rsidRDefault="007452E8" w:rsidP="007C1373">
                            <w:pPr>
                              <w:pStyle w:val="BlockText"/>
                              <w:rPr>
                                <w:b/>
                                <w:i/>
                              </w:rPr>
                            </w:pPr>
                            <w:r w:rsidRPr="007B3FB0">
                              <w:rPr>
                                <w:b/>
                                <w:i/>
                              </w:rPr>
                              <w:t>Piena produktus mums pieg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d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 xml:space="preserve"> pienotava, kur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ā</w:t>
                            </w:r>
                            <w:r w:rsidR="00D65BF9">
                              <w:rPr>
                                <w:b/>
                                <w:i/>
                              </w:rPr>
                              <w:t xml:space="preserve"> izmanto tieš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i no zemniekiem ieg</w:t>
                            </w:r>
                            <w:r w:rsidRPr="007B3FB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ū</w:t>
                            </w:r>
                            <w:r w:rsidRPr="007B3FB0">
                              <w:rPr>
                                <w:b/>
                                <w:i/>
                              </w:rPr>
                              <w:t>tas izejvielas.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4" type="#_x0000_t202" style="position:absolute;margin-left:404.6pt;margin-top:623.2pt;width:164.4pt;height:2in;z-index:251658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" mv:complextextbox="1" filled="f" stroked="f">
                <v:textbox inset=",0,,0">
                  <w:txbxContent>
                    <w:p w14:paraId="5E3F6829" w14:textId="77777777" w:rsidR="007452E8" w:rsidRPr="007B3FB0" w:rsidRDefault="007452E8" w:rsidP="007C1373">
                      <w:pPr>
                        <w:pStyle w:val="BlockText"/>
                        <w:rPr>
                          <w:b/>
                          <w:i/>
                        </w:rPr>
                      </w:pPr>
                      <w:r w:rsidRPr="007B3FB0">
                        <w:rPr>
                          <w:b/>
                          <w:i/>
                        </w:rPr>
                        <w:t>D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rze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ņ</w:t>
                      </w:r>
                      <w:r w:rsidRPr="007B3FB0">
                        <w:rPr>
                          <w:b/>
                          <w:i/>
                        </w:rPr>
                        <w:t>us mums pieg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d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 xml:space="preserve"> zemnieku saimniec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ī</w:t>
                      </w:r>
                      <w:r w:rsidRPr="007B3FB0">
                        <w:rPr>
                          <w:b/>
                          <w:i/>
                        </w:rPr>
                        <w:t>ba, kur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 xml:space="preserve"> ir visi nepieciešamie dokumenti, kas apliecina to kvalit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ti.</w:t>
                      </w:r>
                    </w:p>
                    <w:p w14:paraId="418BDC9D" w14:textId="281BD6CF" w:rsidR="007452E8" w:rsidRPr="007B3FB0" w:rsidRDefault="007452E8" w:rsidP="007C1373">
                      <w:pPr>
                        <w:pStyle w:val="BlockText"/>
                        <w:rPr>
                          <w:b/>
                          <w:i/>
                        </w:rPr>
                      </w:pPr>
                      <w:r w:rsidRPr="007B3FB0">
                        <w:rPr>
                          <w:b/>
                          <w:i/>
                        </w:rPr>
                        <w:t>Ga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ļ</w:t>
                      </w:r>
                      <w:r w:rsidRPr="007B3FB0">
                        <w:rPr>
                          <w:b/>
                          <w:i/>
                        </w:rPr>
                        <w:t>as ( c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ū</w:t>
                      </w:r>
                      <w:r w:rsidRPr="007B3FB0">
                        <w:rPr>
                          <w:b/>
                          <w:i/>
                        </w:rPr>
                        <w:t>kga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ļ</w:t>
                      </w:r>
                      <w:r>
                        <w:rPr>
                          <w:b/>
                          <w:i/>
                        </w:rPr>
                        <w:t>a, liellopu ga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ļ</w:t>
                      </w:r>
                      <w:r w:rsidRPr="007B3FB0">
                        <w:rPr>
                          <w:b/>
                          <w:i/>
                        </w:rPr>
                        <w:t>a, putni, olas ) mums pieg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d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 xml:space="preserve"> zemnieku saimniec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ī</w:t>
                      </w:r>
                      <w:r w:rsidRPr="007B3FB0">
                        <w:rPr>
                          <w:b/>
                          <w:i/>
                        </w:rPr>
                        <w:t>ba ar kvalit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tes garantiju.</w:t>
                      </w:r>
                    </w:p>
                    <w:p w14:paraId="2D9B4635" w14:textId="0E04C211" w:rsidR="007452E8" w:rsidRPr="007B3FB0" w:rsidRDefault="007452E8" w:rsidP="007C1373">
                      <w:pPr>
                        <w:pStyle w:val="BlockText"/>
                        <w:rPr>
                          <w:b/>
                          <w:i/>
                        </w:rPr>
                      </w:pPr>
                      <w:r w:rsidRPr="007B3FB0">
                        <w:rPr>
                          <w:b/>
                          <w:i/>
                        </w:rPr>
                        <w:t>Piena produktus mums pieg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>d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Pr="007B3FB0">
                        <w:rPr>
                          <w:b/>
                          <w:i/>
                        </w:rPr>
                        <w:t xml:space="preserve"> pienotava, kur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ā</w:t>
                      </w:r>
                      <w:r w:rsidR="00D65BF9">
                        <w:rPr>
                          <w:b/>
                          <w:i/>
                        </w:rPr>
                        <w:t xml:space="preserve"> izmanto tieš</w:t>
                      </w:r>
                      <w:r w:rsidRPr="007B3FB0">
                        <w:rPr>
                          <w:b/>
                          <w:i/>
                        </w:rPr>
                        <w:t>i no zemniekiem ieg</w:t>
                      </w:r>
                      <w:r w:rsidRPr="007B3FB0">
                        <w:rPr>
                          <w:rFonts w:ascii="Times New Roman" w:hAnsi="Times New Roman" w:cs="Times New Roman"/>
                          <w:b/>
                          <w:i/>
                        </w:rPr>
                        <w:t>ū</w:t>
                      </w:r>
                      <w:r w:rsidRPr="007B3FB0">
                        <w:rPr>
                          <w:b/>
                          <w:i/>
                        </w:rPr>
                        <w:t>tas izejvielas.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3FB0">
        <w:rPr>
          <w:noProof/>
        </w:rPr>
        <mc:AlternateContent>
          <mc:Choice Requires="wps">
            <w:drawing>
              <wp:anchor distT="0" distB="0" distL="114300" distR="114300" simplePos="0" relativeHeight="251675792" behindDoc="0" locked="0" layoutInCell="1" allowOverlap="1" wp14:anchorId="47025BC6" wp14:editId="4EF162AF">
                <wp:simplePos x="0" y="0"/>
                <wp:positionH relativeFrom="page">
                  <wp:posOffset>3568700</wp:posOffset>
                </wp:positionH>
                <wp:positionV relativeFrom="page">
                  <wp:posOffset>7471410</wp:posOffset>
                </wp:positionV>
                <wp:extent cx="3657600" cy="499745"/>
                <wp:effectExtent l="0" t="0" r="0" b="8255"/>
                <wp:wrapTight wrapText="bothSides">
                  <wp:wrapPolygon edited="0">
                    <wp:start x="150" y="0"/>
                    <wp:lineTo x="150" y="20859"/>
                    <wp:lineTo x="21300" y="20859"/>
                    <wp:lineTo x="21300" y="0"/>
                    <wp:lineTo x="150" y="0"/>
                  </wp:wrapPolygon>
                </wp:wrapTight>
                <wp:docPr id="1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2A787B" w14:textId="77777777" w:rsidR="007452E8" w:rsidRPr="00CA47DA" w:rsidRDefault="007452E8" w:rsidP="007C1373">
                            <w:pPr>
                              <w:pStyle w:val="Heading6"/>
                            </w:pPr>
                            <w:r w:rsidRPr="00D97D8A">
                              <w:rPr>
                                <w:color w:val="FFFFFF"/>
                              </w:rPr>
                              <w:t>K</w:t>
                            </w:r>
                            <w:r>
                              <w:t>valitat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va 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rtika tikai no drošiem pieg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jiem un sagatavota garš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gi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5" type="#_x0000_t202" style="position:absolute;margin-left:281pt;margin-top:588.3pt;width:4in;height:39.35pt;z-index:25167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" filled="f" stroked="f">
                <v:textbox inset=",0,,0">
                  <w:txbxContent>
                    <w:p w14:paraId="312A787B" w14:textId="77777777" w:rsidR="007452E8" w:rsidRPr="00CA47DA" w:rsidRDefault="007452E8" w:rsidP="007C1373">
                      <w:pPr>
                        <w:pStyle w:val="Heading6"/>
                      </w:pPr>
                      <w:r w:rsidRPr="00D97D8A">
                        <w:rPr>
                          <w:color w:val="FFFFFF"/>
                        </w:rPr>
                        <w:t>K</w:t>
                      </w:r>
                      <w:r>
                        <w:t>valitat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va p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rtika tikai no drošiem pieg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jiem un sagatavota garš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gi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3FB0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BD92173" wp14:editId="43E4F1CC">
                <wp:simplePos x="0" y="0"/>
                <wp:positionH relativeFrom="page">
                  <wp:posOffset>3463925</wp:posOffset>
                </wp:positionH>
                <wp:positionV relativeFrom="page">
                  <wp:posOffset>7077710</wp:posOffset>
                </wp:positionV>
                <wp:extent cx="3942715" cy="393700"/>
                <wp:effectExtent l="0" t="0" r="0" b="12700"/>
                <wp:wrapTight wrapText="bothSides">
                  <wp:wrapPolygon edited="0">
                    <wp:start x="139" y="0"/>
                    <wp:lineTo x="139" y="20903"/>
                    <wp:lineTo x="21290" y="20903"/>
                    <wp:lineTo x="21290" y="0"/>
                    <wp:lineTo x="139" y="0"/>
                  </wp:wrapPolygon>
                </wp:wrapTight>
                <wp:docPr id="1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2151BC" w14:textId="77777777" w:rsidR="007452E8" w:rsidRPr="0077526C" w:rsidRDefault="007452E8" w:rsidP="007C1373">
                            <w:pPr>
                              <w:pStyle w:val="Heading1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7526C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</w:t>
                            </w:r>
                            <w:r w:rsidRPr="0077526C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ā</w:t>
                            </w:r>
                            <w:r w:rsidRPr="0077526C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rtika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272.75pt;margin-top:557.3pt;width:310.45pt;height:31pt;z-index:251658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" filled="f" stroked="f">
                <v:textbox inset=",0,,0">
                  <w:txbxContent>
                    <w:p w14:paraId="162151BC" w14:textId="77777777" w:rsidR="007452E8" w:rsidRPr="0077526C" w:rsidRDefault="007452E8" w:rsidP="007C1373">
                      <w:pPr>
                        <w:pStyle w:val="Heading1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7526C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</w:t>
                      </w:r>
                      <w:r w:rsidRPr="0077526C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ā</w:t>
                      </w:r>
                      <w:r w:rsidRPr="0077526C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rtika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4124A">
        <w:rPr>
          <w:noProof/>
        </w:rPr>
        <mc:AlternateContent>
          <mc:Choice Requires="wps">
            <w:drawing>
              <wp:anchor distT="0" distB="0" distL="114300" distR="114300" simplePos="0" relativeHeight="251674768" behindDoc="0" locked="0" layoutInCell="1" allowOverlap="1" wp14:anchorId="411D01B7" wp14:editId="10D7A4D2">
                <wp:simplePos x="0" y="0"/>
                <wp:positionH relativeFrom="page">
                  <wp:posOffset>3977640</wp:posOffset>
                </wp:positionH>
                <wp:positionV relativeFrom="page">
                  <wp:posOffset>3849370</wp:posOffset>
                </wp:positionV>
                <wp:extent cx="3291840" cy="3530600"/>
                <wp:effectExtent l="0" t="0" r="0" b="0"/>
                <wp:wrapTight wrapText="bothSides">
                  <wp:wrapPolygon edited="0">
                    <wp:start x="167" y="0"/>
                    <wp:lineTo x="167" y="21445"/>
                    <wp:lineTo x="21167" y="21445"/>
                    <wp:lineTo x="21167" y="0"/>
                    <wp:lineTo x="167" y="0"/>
                  </wp:wrapPolygon>
                </wp:wrapTight>
                <wp:docPr id="12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32" seq="5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7" type="#_x0000_t202" style="position:absolute;margin-left:313.2pt;margin-top:303.1pt;width:259.2pt;height:278pt;z-index:25167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" mv:complextextbox="1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2A6CD8">
        <w:rPr>
          <w:noProof/>
        </w:rPr>
        <mc:AlternateContent>
          <mc:Choice Requires="wpg">
            <w:drawing>
              <wp:anchor distT="0" distB="0" distL="114300" distR="114300" simplePos="0" relativeHeight="251662480" behindDoc="0" locked="0" layoutInCell="1" allowOverlap="1" wp14:anchorId="7D5346DF" wp14:editId="65CE8218">
                <wp:simplePos x="0" y="0"/>
                <wp:positionH relativeFrom="page">
                  <wp:posOffset>502920</wp:posOffset>
                </wp:positionH>
                <wp:positionV relativeFrom="page">
                  <wp:posOffset>3849370</wp:posOffset>
                </wp:positionV>
                <wp:extent cx="3291840" cy="3732530"/>
                <wp:effectExtent l="0" t="0" r="0" b="1270"/>
                <wp:wrapThrough wrapText="bothSides">
                  <wp:wrapPolygon edited="0">
                    <wp:start x="167" y="0"/>
                    <wp:lineTo x="167" y="21460"/>
                    <wp:lineTo x="21167" y="21460"/>
                    <wp:lineTo x="21167" y="0"/>
                    <wp:lineTo x="167" y="0"/>
                  </wp:wrapPolygon>
                </wp:wrapThrough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3732530"/>
                          <a:chOff x="0" y="0"/>
                          <a:chExt cx="3291840" cy="37325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91840" cy="373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5" name="Text Box 175"/>
                        <wps:cNvSpPr txBox="1"/>
                        <wps:spPr>
                          <a:xfrm>
                            <a:off x="91440" y="0"/>
                            <a:ext cx="310896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2">
                          <w:txbxContent>
                            <w:p w14:paraId="749CBC5F" w14:textId="77777777" w:rsidR="007452E8" w:rsidRPr="0084124A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84124A">
                                <w:rPr>
                                  <w:b/>
                                </w:rPr>
                                <w:t>C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s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s sporta infrastrukt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 w:rsidRPr="0084124A">
                                <w:rPr>
                                  <w:b/>
                                </w:rPr>
                                <w:t>ra tiek neaprtraukti pilnveidota. Šobr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d pils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ir pieejamas lieliskas 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>u b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zes sporta sp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ēļ</w:t>
                              </w:r>
                              <w:r w:rsidRPr="0084124A">
                                <w:rPr>
                                  <w:b/>
                                </w:rPr>
                                <w:t>u speci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listiem. Basketbolisti un volejbolisti 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>iem var piemekl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t z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li ar da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žā</w:t>
                              </w:r>
                              <w:r w:rsidRPr="0084124A">
                                <w:rPr>
                                  <w:b/>
                                </w:rPr>
                                <w:t>diem, kvalitat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viem gr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das segumiem.</w:t>
                              </w:r>
                            </w:p>
                            <w:p w14:paraId="3BF37DA0" w14:textId="77777777" w:rsidR="007452E8" w:rsidRPr="0084124A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84124A">
                                <w:rPr>
                                  <w:b/>
                                </w:rPr>
                                <w:t>Pils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ir pieejamas vair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kas labi komplekt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tas aerobikas z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les, svaru un fitnesa z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le Piebalgas iel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ir apr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kota ar specializetiem 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kiem visa veida musku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u grupu tren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šanai.</w:t>
                              </w:r>
                            </w:p>
                            <w:p w14:paraId="0727395F" w14:textId="77777777" w:rsidR="007452E8" w:rsidRPr="0084124A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84124A">
                                <w:rPr>
                                  <w:b/>
                                </w:rPr>
                                <w:t>Ir pieejama sauna rehabilit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cijai, k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ar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sporta 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rsta un fizioterapeita pakalpojumi.</w:t>
                              </w:r>
                            </w:p>
                            <w:p w14:paraId="06D0A79D" w14:textId="77777777" w:rsidR="007452E8" w:rsidRPr="0084124A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>Pils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ē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>t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ā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 xml:space="preserve"> ir pieejami divi stadioni ar sint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ē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>tisko skrejce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ļ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>a segumu. Sporta skolas stadions ar skrejce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ļ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>a garumu 300 metri ir piem</w:t>
                              </w:r>
                              <w:r w:rsidRPr="00036AD9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</w:rPr>
                                <w:t>ē</w:t>
                              </w:r>
                              <w:r w:rsidRPr="00036AD9">
                                <w:rPr>
                                  <w:b/>
                                  <w:color w:val="FFFFFF" w:themeColor="background1"/>
                                </w:rPr>
                                <w:t xml:space="preserve">rots </w:t>
                              </w:r>
                              <w:r w:rsidRPr="0084124A">
                                <w:rPr>
                                  <w:b/>
                                </w:rPr>
                                <w:t>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>iem jaun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ka vecuma atl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tiem. 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sais skrejce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s rada 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pašu psiholo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ģ</w:t>
                              </w:r>
                              <w:r w:rsidRPr="0084124A">
                                <w:rPr>
                                  <w:b/>
                                </w:rPr>
                                <w:t>isku efektu un 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>i š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ķ</w:t>
                              </w:r>
                              <w:r w:rsidRPr="0084124A">
                                <w:rPr>
                                  <w:b/>
                                </w:rPr>
                                <w:t>iet viegl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k izpild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mi.</w:t>
                              </w:r>
                            </w:p>
                            <w:p w14:paraId="0DBAEB0F" w14:textId="77777777" w:rsidR="007452E8" w:rsidRPr="0084124A" w:rsidRDefault="007452E8" w:rsidP="007C1373">
                              <w:pPr>
                                <w:pStyle w:val="BodyText"/>
                                <w:rPr>
                                  <w:b/>
                                </w:rPr>
                              </w:pPr>
                              <w:r w:rsidRPr="0084124A">
                                <w:rPr>
                                  <w:b/>
                                </w:rPr>
                                <w:t>Pils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tas lielais stadions piedz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vo savu renesanci. Ir iekl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ts kvalitat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vs skrejce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š ar segumu, kurš piem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rots 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iem un 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auj izpild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t sare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žģī</w:t>
                              </w:r>
                              <w:r w:rsidRPr="0084124A">
                                <w:rPr>
                                  <w:b/>
                                </w:rPr>
                                <w:t>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kus vingrin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jumus izvairoties no savainojumiem un traum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m. Stadion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ier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kota 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ū</w:t>
                              </w:r>
                              <w:r w:rsidRPr="0084124A">
                                <w:rPr>
                                  <w:b/>
                                </w:rPr>
                                <w:t>dens bedre š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ķē</w:t>
                              </w:r>
                              <w:r w:rsidRPr="0084124A">
                                <w:rPr>
                                  <w:b/>
                                </w:rPr>
                                <w:t>rš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u skr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j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jiem. Iek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rtoti kvalitat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vi augstl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kšanas un k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rtsl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kšanas sektori. Dr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zum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 xml:space="preserve"> zem trib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>
                                <w:rPr>
                                  <w:b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>
                                <w:rPr>
                                  <w:b/>
                                </w:rPr>
                                <w:t>m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tiks ier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 w:rsidRPr="0084124A">
                                <w:rPr>
                                  <w:b/>
                                </w:rPr>
                                <w:t>kots sl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 w:rsidRPr="0084124A">
                                <w:rPr>
                                  <w:b/>
                                </w:rPr>
                                <w:t>gtais skrejce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š 100 metru garum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 xml:space="preserve"> treni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ņ</w:t>
                              </w:r>
                              <w:r w:rsidRPr="0084124A">
                                <w:rPr>
                                  <w:b/>
                                </w:rPr>
                                <w:t>iem sliktos laika apst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k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ļ</w:t>
                              </w:r>
                              <w:r w:rsidRPr="0084124A">
                                <w:rPr>
                                  <w:b/>
                                </w:rPr>
                                <w:t>os un ziem</w:t>
                              </w:r>
                              <w:r w:rsidRPr="0084124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 w:rsidRPr="0084124A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91440" y="1437640"/>
                            <a:ext cx="310896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91440" y="2421255"/>
                            <a:ext cx="310896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91440" y="2950845"/>
                            <a:ext cx="310896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 Box 184"/>
                        <wps:cNvSpPr txBox="1"/>
                        <wps:spPr>
                          <a:xfrm>
                            <a:off x="91440" y="3404870"/>
                            <a:ext cx="310896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" o:spid="_x0000_s1068" style="position:absolute;margin-left:39.6pt;margin-top:303.1pt;width:259.2pt;height:293.9pt;z-index:251662480;mso-position-horizontal-relative:page;mso-position-vertical-relative:page" coordsize="3291840,37325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" mv:complextextbox="1">
                <v:shape id="Text Box 57" o:spid="_x0000_s1069" type="#_x0000_t202" style="position:absolute;width:3291840;height:3732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1eUxgAA&#10;ANwAAAAPAAAAZHJzL2Rvd25yZXYueG1sRI9Ba8JAEIXvBf/DMkJvdaOFtkRXCULAQgVrS89jdkyC&#10;2dkku2rsr+8cCt5meG/e+2axGlyjLtSH2rOB6SQBRVx4W3Np4Psrf3oDFSKyxcYzGbhRgNVy9LDA&#10;1Porf9JlH0slIRxSNFDF2KZah6Iih2HiW2LRjr53GGXtS217vEq4a/QsSV60w5qlocKW1hUVp/3Z&#10;GdjuDt3vexJck8U8f8123cfxpzPmcTxkc1CRhng3/19vrOA/C748IxPo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W1eUxgAAANwAAAAPAAAAAAAAAAAAAAAAAJcCAABkcnMv&#10;ZG93bnJldi54bWxQSwUGAAAAAAQABAD1AAAAigMAAAAA&#10;" mv:complextextbox="1" filled="f" stroked="f">
                  <v:textbox inset=",0,,0"/>
                </v:shape>
                <v:shape id="Text Box 175" o:spid="_x0000_s1070" type="#_x0000_t202" style="position:absolute;left:91440;width:3108960;height:1438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4EK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r4EKwwAAANwAAAAPAAAAAAAAAAAAAAAAAJcCAABkcnMvZG93&#10;bnJldi54bWxQSwUGAAAAAAQABAD1AAAAhwMAAAAA&#10;" filled="f" stroked="f">
                  <v:textbox style="mso-next-textbox:#Text Box 176" inset="0,0,0,0">
                    <w:txbxContent>
                      <w:p w14:paraId="749CBC5F" w14:textId="77777777" w:rsidR="007452E8" w:rsidRPr="0084124A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84124A">
                          <w:rPr>
                            <w:b/>
                          </w:rPr>
                          <w:t>C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s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s sporta infrastrukt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 w:rsidRPr="0084124A">
                          <w:rPr>
                            <w:b/>
                          </w:rPr>
                          <w:t>ra tiek neaprtraukti pilnveidota. Šobr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d pils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ir pieejamas lieliskas 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>u b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zes sporta sp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ēļ</w:t>
                        </w:r>
                        <w:r w:rsidRPr="0084124A">
                          <w:rPr>
                            <w:b/>
                          </w:rPr>
                          <w:t>u speci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listiem. Basketbolisti un volejbolisti 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>iem var piemekl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t z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li ar da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žā</w:t>
                        </w:r>
                        <w:r w:rsidRPr="0084124A">
                          <w:rPr>
                            <w:b/>
                          </w:rPr>
                          <w:t>diem, kvalitat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viem gr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das segumiem.</w:t>
                        </w:r>
                      </w:p>
                      <w:p w14:paraId="3BF37DA0" w14:textId="77777777" w:rsidR="007452E8" w:rsidRPr="0084124A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84124A">
                          <w:rPr>
                            <w:b/>
                          </w:rPr>
                          <w:t>Pils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ir pieejamas vair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kas labi komplekt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tas aerobikas z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les, svaru un fitnesa z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le Piebalgas iel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ir apr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kota ar specializetiem 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kiem visa veida musku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u grupu tren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šanai.</w:t>
                        </w:r>
                      </w:p>
                      <w:p w14:paraId="0727395F" w14:textId="77777777" w:rsidR="007452E8" w:rsidRPr="0084124A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84124A">
                          <w:rPr>
                            <w:b/>
                          </w:rPr>
                          <w:t>Ir pieejama sauna rehabilit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cijai, k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ar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 xml:space="preserve"> sporta 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rsta un fizioterapeita pakalpojumi.</w:t>
                        </w:r>
                      </w:p>
                      <w:p w14:paraId="06D0A79D" w14:textId="77777777" w:rsidR="007452E8" w:rsidRPr="0084124A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036AD9">
                          <w:rPr>
                            <w:b/>
                            <w:color w:val="FFFFFF" w:themeColor="background1"/>
                          </w:rPr>
                          <w:t>Pils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ē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>t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ā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 xml:space="preserve"> ir pieejami divi stadioni ar sint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ē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>tisko skrejce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ļ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>a segumu. Sporta skolas stadions ar skrejce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ļ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>a garumu 300 metri ir piem</w:t>
                        </w:r>
                        <w:r w:rsidRPr="00036AD9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t>ē</w:t>
                        </w:r>
                        <w:r w:rsidRPr="00036AD9">
                          <w:rPr>
                            <w:b/>
                            <w:color w:val="FFFFFF" w:themeColor="background1"/>
                          </w:rPr>
                          <w:t xml:space="preserve">rots </w:t>
                        </w:r>
                        <w:r w:rsidRPr="0084124A">
                          <w:rPr>
                            <w:b/>
                          </w:rPr>
                          <w:t>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>iem jaun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ka vecuma atl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 xml:space="preserve">tiem. 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sais skrejce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 xml:space="preserve">s rada 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pašu psiholo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ģ</w:t>
                        </w:r>
                        <w:r w:rsidRPr="0084124A">
                          <w:rPr>
                            <w:b/>
                          </w:rPr>
                          <w:t>isku efektu un 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>i š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ķ</w:t>
                        </w:r>
                        <w:r w:rsidRPr="0084124A">
                          <w:rPr>
                            <w:b/>
                          </w:rPr>
                          <w:t>iet viegl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k izpild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mi.</w:t>
                        </w:r>
                      </w:p>
                      <w:p w14:paraId="0DBAEB0F" w14:textId="77777777" w:rsidR="007452E8" w:rsidRPr="0084124A" w:rsidRDefault="007452E8" w:rsidP="007C1373">
                        <w:pPr>
                          <w:pStyle w:val="BodyText"/>
                          <w:rPr>
                            <w:b/>
                          </w:rPr>
                        </w:pPr>
                        <w:r w:rsidRPr="0084124A">
                          <w:rPr>
                            <w:b/>
                          </w:rPr>
                          <w:t>Pils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tas lielais stadions piedz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vo savu renesanci. Ir iekl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ts kvalitat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vs skrejce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š ar segumu, kurš piem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rots 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 xml:space="preserve">iem un 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auj izpild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t sare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žģī</w:t>
                        </w:r>
                        <w:r w:rsidRPr="0084124A">
                          <w:rPr>
                            <w:b/>
                          </w:rPr>
                          <w:t>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kus vingrin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jumus izvairoties no savainojumiem un traum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m. Stadion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ier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 xml:space="preserve">kota 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ū</w:t>
                        </w:r>
                        <w:r w:rsidRPr="0084124A">
                          <w:rPr>
                            <w:b/>
                          </w:rPr>
                          <w:t>dens bedre š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ķē</w:t>
                        </w:r>
                        <w:r w:rsidRPr="0084124A">
                          <w:rPr>
                            <w:b/>
                          </w:rPr>
                          <w:t>rš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u skr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j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jiem. Iek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rtoti kvalitat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vi augstl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kšanas un k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rtsl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kšanas sektori. Dr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zum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 xml:space="preserve"> zem trib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>
                          <w:rPr>
                            <w:b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>
                          <w:rPr>
                            <w:b/>
                          </w:rPr>
                          <w:t>m</w:t>
                        </w:r>
                        <w:r w:rsidRPr="0084124A">
                          <w:rPr>
                            <w:b/>
                          </w:rPr>
                          <w:t xml:space="preserve"> tiks ier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 w:rsidRPr="0084124A">
                          <w:rPr>
                            <w:b/>
                          </w:rPr>
                          <w:t>kots sl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 w:rsidRPr="0084124A">
                          <w:rPr>
                            <w:b/>
                          </w:rPr>
                          <w:t>gtais skrejce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š 100 metru garum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 xml:space="preserve"> treni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ņ</w:t>
                        </w:r>
                        <w:r w:rsidRPr="0084124A">
                          <w:rPr>
                            <w:b/>
                          </w:rPr>
                          <w:t>iem sliktos laika apst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k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ļ</w:t>
                        </w:r>
                        <w:r w:rsidRPr="0084124A">
                          <w:rPr>
                            <w:b/>
                          </w:rPr>
                          <w:t>os un ziem</w:t>
                        </w:r>
                        <w:r w:rsidRPr="0084124A"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 w:rsidRPr="0084124A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Text Box 176" o:spid="_x0000_s1071" type="#_x0000_t202" style="position:absolute;left:91440;top:1437640;width:3108960;height:984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R99wgAA&#10;ANwAAAAPAAAAZHJzL2Rvd25yZXYueG1sRE9Na8JAEL0X/A/LFHqrm3qINXUVEQWhUIzx4HGaHZPF&#10;7GzMrpr+e1coeJvH+5zpvLeNuFLnjWMFH8MEBHHptOFKwb5Yv3+C8AFZY+OYFPyRh/ls8DLFTLsb&#10;53TdhUrEEPYZKqhDaDMpfVmTRT90LXHkjq6zGCLsKqk7vMVw28hRkqTSouHYUGNLy5rK0+5iFSwO&#10;nK/M+ed3mx9zUxSThL/Tk1Jvr/3iC0SgPjzF/+6NjvPHKTye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9H33CAAAA3AAAAA8AAAAAAAAAAAAAAAAAlwIAAGRycy9kb3du&#10;cmV2LnhtbFBLBQYAAAAABAAEAPUAAACGAwAAAAA=&#10;" filled="f" stroked="f">
                  <v:textbox style="mso-next-textbox:#Text Box 177" inset="0,0,0,0">
                    <w:txbxContent/>
                  </v:textbox>
                </v:shape>
                <v:shape id="Text Box 177" o:spid="_x0000_s1072" type="#_x0000_t202" style="position:absolute;left:91440;top:2421255;width:3108960;height:530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brmwgAA&#10;ANwAAAAPAAAAZHJzL2Rvd25yZXYueG1sRE9Ni8IwEL0L+x/CLHjTdD2o2zWKiIIgLNbuYY+zzdgG&#10;m0ltotZ/vxEEb/N4nzNbdLYWV2q9cazgY5iAIC6cNlwq+Mk3gykIH5A11o5JwZ08LOZvvRmm2t04&#10;o+shlCKGsE9RQRVCk0rpi4os+qFriCN3dK3FEGFbSt3iLYbbWo6SZCwtGo4NFTa0qqg4HS5WwfKX&#10;s7U5f//ts2Nm8vwz4d34pFT/vVt+gQjUhZf46d7qOH8ygccz8QI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xuubCAAAA3AAAAA8AAAAAAAAAAAAAAAAAlwIAAGRycy9kb3du&#10;cmV2LnhtbFBLBQYAAAAABAAEAPUAAACGAwAAAAA=&#10;" filled="f" stroked="f">
                  <v:textbox style="mso-next-textbox:#Text Box 183" inset="0,0,0,0">
                    <w:txbxContent/>
                  </v:textbox>
                </v:shape>
                <v:shape id="Text Box 183" o:spid="_x0000_s1073" type="#_x0000_t202" style="position:absolute;left:91440;top:2950845;width:3108960;height:455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38zCwwAA&#10;ANwAAAAPAAAAZHJzL2Rvd25yZXYueG1sRE9Na8JAEL0X/A/LCN7qpgqiqRuRYkEQijEeepxmx2RJ&#10;djbNbjX9926h4G0e73PWm8G24kq9N44VvEwTEMSl04YrBefi/XkJwgdkja1jUvBLHjbZ6GmNqXY3&#10;zul6CpWIIexTVFCH0KVS+rImi37qOuLIXVxvMUTYV1L3eIvhtpWzJFlIi4ZjQ40dvdVUNqcfq2D7&#10;yfnOfH98HfNLbopilfBh0Sg1GQ/bVxCBhvAQ/7v3Os5fzuHvmXi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38zCwwAAANwAAAAPAAAAAAAAAAAAAAAAAJcCAABkcnMvZG93&#10;bnJldi54bWxQSwUGAAAAAAQABAD1AAAAhwMAAAAA&#10;" filled="f" stroked="f">
                  <v:textbox style="mso-next-textbox:#Text Box 184" inset="0,0,0,0">
                    <w:txbxContent/>
                  </v:textbox>
                </v:shape>
                <v:shape id="Text Box 184" o:spid="_x0000_s1074" type="#_x0000_t202" style="position:absolute;left:91440;top:3404870;width:3108960;height:227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lS2wwAA&#10;ANwAAAAPAAAAZHJzL2Rvd25yZXYueG1sRE9Na8JAEL0X/A/LCN7qpiKiqRuRYkEQijEeepxmx2RJ&#10;djbNbjX9926h4G0e73PWm8G24kq9N44VvEwTEMSl04YrBefi/XkJwgdkja1jUvBLHjbZ6GmNqXY3&#10;zul6CpWIIexTVFCH0KVS+rImi37qOuLIXVxvMUTYV1L3eIvhtpWzJFlIi4ZjQ40dvdVUNqcfq2D7&#10;yfnOfH98HfNLbopilfBh0Sg1GQ/bVxCBhvAQ/7v3Os5fzuHvmXi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NlS2wwAAANwAAAAPAAAAAAAAAAAAAAAAAJcCAABkcnMvZG93&#10;bnJldi54bWxQSwUGAAAAAAQABAD1AAAAhwMAAAAA&#10;" filled="f" stroked="f">
                  <v:textbox style="mso-next-textbox:#Text Box 58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A68CB">
        <w:rPr>
          <w:noProof/>
        </w:rPr>
        <w:drawing>
          <wp:anchor distT="0" distB="0" distL="118745" distR="118745" simplePos="0" relativeHeight="251658373" behindDoc="0" locked="0" layoutInCell="0" allowOverlap="1" wp14:anchorId="5887C041" wp14:editId="6DDB5A86">
            <wp:simplePos x="0" y="0"/>
            <wp:positionH relativeFrom="page">
              <wp:posOffset>4691380</wp:posOffset>
            </wp:positionH>
            <wp:positionV relativeFrom="page">
              <wp:posOffset>716280</wp:posOffset>
            </wp:positionV>
            <wp:extent cx="2976245" cy="2232025"/>
            <wp:effectExtent l="177800" t="127000" r="147955" b="206375"/>
            <wp:wrapTight wrapText="bothSides">
              <wp:wrapPolygon edited="0">
                <wp:start x="1058" y="-626"/>
                <wp:lineTo x="-1319" y="16"/>
                <wp:lineTo x="-936" y="21155"/>
                <wp:lineTo x="14987" y="22608"/>
                <wp:lineTo x="15005" y="23099"/>
                <wp:lineTo x="20344" y="22762"/>
                <wp:lineTo x="20511" y="22259"/>
                <wp:lineTo x="22221" y="18460"/>
                <wp:lineTo x="22093" y="-726"/>
                <wp:lineTo x="3636" y="-789"/>
                <wp:lineTo x="1058" y="-626"/>
              </wp:wrapPolygon>
            </wp:wrapTight>
            <wp:docPr id="3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5" descr=":nfc 13 - fall p 2 through 6:42-167922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958">
                      <a:off x="0" y="0"/>
                      <a:ext cx="2976245" cy="2232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8CB">
        <w:rPr>
          <w:noProof/>
        </w:rPr>
        <w:drawing>
          <wp:anchor distT="0" distB="0" distL="118745" distR="118745" simplePos="0" relativeHeight="251658374" behindDoc="0" locked="0" layoutInCell="0" allowOverlap="1" wp14:anchorId="4CA79A0C" wp14:editId="132CA850">
            <wp:simplePos x="0" y="0"/>
            <wp:positionH relativeFrom="page">
              <wp:posOffset>304165</wp:posOffset>
            </wp:positionH>
            <wp:positionV relativeFrom="page">
              <wp:posOffset>731520</wp:posOffset>
            </wp:positionV>
            <wp:extent cx="3046095" cy="2284095"/>
            <wp:effectExtent l="177800" t="152400" r="154305" b="205105"/>
            <wp:wrapTight wrapText="bothSides">
              <wp:wrapPolygon edited="0">
                <wp:start x="1153" y="-784"/>
                <wp:lineTo x="-1166" y="-141"/>
                <wp:lineTo x="-886" y="20766"/>
                <wp:lineTo x="5494" y="22485"/>
                <wp:lineTo x="15056" y="22538"/>
                <wp:lineTo x="15254" y="23005"/>
                <wp:lineTo x="20291" y="22653"/>
                <wp:lineTo x="21143" y="21391"/>
                <wp:lineTo x="22081" y="17718"/>
                <wp:lineTo x="22065" y="-1043"/>
                <wp:lineTo x="3671" y="-960"/>
                <wp:lineTo x="1153" y="-784"/>
              </wp:wrapPolygon>
            </wp:wrapTight>
            <wp:docPr id="3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" descr=":nfc 13 - fall p 2 through 6:42-181623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3046095" cy="2284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8CB">
        <w:rPr>
          <w:noProof/>
        </w:rPr>
        <w:drawing>
          <wp:anchor distT="0" distB="0" distL="118745" distR="118745" simplePos="0" relativeHeight="251650038" behindDoc="0" locked="0" layoutInCell="0" allowOverlap="1" wp14:anchorId="6F462355" wp14:editId="3341D29D">
            <wp:simplePos x="0" y="0"/>
            <wp:positionH relativeFrom="page">
              <wp:posOffset>2821305</wp:posOffset>
            </wp:positionH>
            <wp:positionV relativeFrom="page">
              <wp:posOffset>473710</wp:posOffset>
            </wp:positionV>
            <wp:extent cx="2205355" cy="2940050"/>
            <wp:effectExtent l="101600" t="76200" r="106045" b="82550"/>
            <wp:wrapTight wrapText="bothSides">
              <wp:wrapPolygon edited="0">
                <wp:start x="17958" y="-212"/>
                <wp:lineTo x="73" y="-963"/>
                <wp:lineTo x="-483" y="4994"/>
                <wp:lineTo x="-601" y="16960"/>
                <wp:lineTo x="-24" y="21479"/>
                <wp:lineTo x="2457" y="21610"/>
                <wp:lineTo x="2723" y="21437"/>
                <wp:lineTo x="21457" y="21110"/>
                <wp:lineTo x="21823" y="9157"/>
                <wp:lineTo x="21433" y="-30"/>
                <wp:lineTo x="17958" y="-212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6" descr=":nfc 13 - fall p 2 through 6:42-169464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205355" cy="294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D8">
        <w:rPr>
          <w:noProof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347C2F11" wp14:editId="7F39AACC">
                <wp:simplePos x="0" y="0"/>
                <wp:positionH relativeFrom="page">
                  <wp:posOffset>3568700</wp:posOffset>
                </wp:positionH>
                <wp:positionV relativeFrom="page">
                  <wp:posOffset>8119745</wp:posOffset>
                </wp:positionV>
                <wp:extent cx="1569720" cy="1439545"/>
                <wp:effectExtent l="0" t="0" r="0" b="8255"/>
                <wp:wrapThrough wrapText="bothSides">
                  <wp:wrapPolygon edited="0">
                    <wp:start x="350" y="0"/>
                    <wp:lineTo x="350" y="21343"/>
                    <wp:lineTo x="20971" y="21343"/>
                    <wp:lineTo x="20971" y="0"/>
                    <wp:lineTo x="350" y="0"/>
                  </wp:wrapPolygon>
                </wp:wrapThrough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1439545"/>
                          <a:chOff x="0" y="0"/>
                          <a:chExt cx="1569720" cy="14395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972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490220" y="0"/>
                            <a:ext cx="9880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3">
                          <w:txbxContent>
                            <w:p w14:paraId="451C13A3" w14:textId="77777777" w:rsidR="007452E8" w:rsidRPr="00CA47DA" w:rsidRDefault="007452E8" w:rsidP="007C1373">
                              <w:pPr>
                                <w:pStyle w:val="BlockTex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>
                                <w:rPr>
                                  <w:b/>
                                </w:rPr>
                                <w:t>s esam pras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>
                                <w:rPr>
                                  <w:b/>
                                </w:rPr>
                                <w:t>gi izv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ē</w:t>
                              </w:r>
                              <w:r>
                                <w:rPr>
                                  <w:b/>
                                </w:rPr>
                                <w:t>loties 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rtikas produktu pieg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jus un malt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ī</w:t>
                              </w:r>
                              <w:r>
                                <w:rPr>
                                  <w:b/>
                                </w:rPr>
                                <w:t>tes gatavot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jus – pav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ā</w:t>
                              </w:r>
                              <w:r>
                                <w:rPr>
                                  <w:b/>
                                </w:rPr>
                                <w:t>rus.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503555" y="173990"/>
                            <a:ext cx="9747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516255" y="347980"/>
                            <a:ext cx="9620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514985" y="521970"/>
                            <a:ext cx="96329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504190" y="687070"/>
                            <a:ext cx="974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>
                            <a:off x="493395" y="861060"/>
                            <a:ext cx="9848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91440" y="1035050"/>
                            <a:ext cx="138684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075" style="position:absolute;margin-left:281pt;margin-top:639.35pt;width:123.6pt;height:113.35pt;z-index:251658329;mso-position-horizontal-relative:page;mso-position-vertical-relative:page" coordsize="1569720,1439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" mv:complextextbox="1">
                <v:shape id="Text Box 62" o:spid="_x0000_s1076" type="#_x0000_t202" style="position:absolute;width:1569720;height:1439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Wx4wwAA&#10;ANwAAAAPAAAAZHJzL2Rvd25yZXYueG1sRE9Na8JAEL0X/A/LCL01Gy20JboJoRCo0IK14nnMjkkw&#10;O5tkV0399W6h4G0e73OW2WhacabBNZYVzKIYBHFpdcOVgu1P8fQGwnlkja1lUvBLDrJ08rDERNsL&#10;f9N54ysRQtglqKD2vkukdGVNBl1kO+LAHexg0Ac4VFIPeAnhppXzOH6RBhsODTV29F5TedycjIKv&#10;9b6/rmJn2twXxWu+7j8Pu16px+mYL0B4Gv1d/O/+0GH+8xz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xWx4wwAAANwAAAAPAAAAAAAAAAAAAAAAAJcCAABkcnMvZG93&#10;bnJldi54bWxQSwUGAAAAAAQABAD1AAAAhwMAAAAA&#10;" mv:complextextbox="1" filled="f" stroked="f">
                  <v:textbox inset=",0,,0"/>
                </v:shape>
                <v:shape id="Text Box 61" o:spid="_x0000_s1077" type="#_x0000_t202" style="position:absolute;left:490220;width:988060;height:17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style="mso-next-textbox:#Text Box 145" inset="0,0,0,0">
                    <w:txbxContent>
                      <w:p w14:paraId="451C13A3" w14:textId="77777777" w:rsidR="007452E8" w:rsidRPr="00CA47DA" w:rsidRDefault="007452E8" w:rsidP="007C1373">
                        <w:pPr>
                          <w:pStyle w:val="BlockTex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>
                          <w:rPr>
                            <w:b/>
                          </w:rPr>
                          <w:t>s esam pras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>
                          <w:rPr>
                            <w:b/>
                          </w:rPr>
                          <w:t>gi izv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ē</w:t>
                        </w:r>
                        <w:r>
                          <w:rPr>
                            <w:b/>
                          </w:rPr>
                          <w:t>loties p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rtikas produktu pieg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jus un malt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ī</w:t>
                        </w:r>
                        <w:r>
                          <w:rPr>
                            <w:b/>
                          </w:rPr>
                          <w:t>tes gatavot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jus – pav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ā</w:t>
                        </w:r>
                        <w:r>
                          <w:rPr>
                            <w:b/>
                          </w:rPr>
                          <w:t>rus.</w:t>
                        </w:r>
                      </w:p>
                    </w:txbxContent>
                  </v:textbox>
                </v:shape>
                <v:shape id="Text Box 145" o:spid="_x0000_s1078" type="#_x0000_t202" style="position:absolute;left:503555;top:173990;width:974725;height:17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0u3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0u3wwAAANwAAAAPAAAAAAAAAAAAAAAAAJcCAABkcnMvZG93&#10;bnJldi54bWxQSwUGAAAAAAQABAD1AAAAhwMAAAAA&#10;" filled="f" stroked="f">
                  <v:textbox style="mso-next-textbox:#Text Box 158" inset="0,0,0,0">
                    <w:txbxContent/>
                  </v:textbox>
                </v:shape>
                <v:shape id="Text Box 158" o:spid="_x0000_s1079" type="#_x0000_t202" style="position:absolute;left:516255;top:347980;width:962025;height:17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0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cvTFAAAA3AAAAA8AAAAAAAAAAAAAAAAAlwIAAGRycy9k&#10;b3ducmV2LnhtbFBLBQYAAAAABAAEAPUAAACJAwAAAAA=&#10;" filled="f" stroked="f">
                  <v:textbox style="mso-next-textbox:#Text Box 166" inset="0,0,0,0">
                    <w:txbxContent/>
                  </v:textbox>
                </v:shape>
                <v:shape id="Text Box 166" o:spid="_x0000_s1080" type="#_x0000_t202" style="position:absolute;left:514985;top:521970;width:963295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style="mso-next-textbox:#Text Box 171" inset="0,0,0,0">
                    <w:txbxContent/>
                  </v:textbox>
                </v:shape>
                <v:shape id="Text Box 171" o:spid="_x0000_s1081" type="#_x0000_t202" style="position:absolute;left:504190;top:687070;width:974090;height:17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cJ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y/m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cJwwAAANwAAAAPAAAAAAAAAAAAAAAAAJcCAABkcnMvZG93&#10;bnJldi54bWxQSwUGAAAAAAQABAD1AAAAhwMAAAAA&#10;" filled="f" stroked="f">
                  <v:textbox style="mso-next-textbox:#Text Box 172" inset="0,0,0,0">
                    <w:txbxContent/>
                  </v:textbox>
                </v:shape>
                <v:shape id="Text Box 172" o:spid="_x0000_s1082" type="#_x0000_t202" style="position:absolute;left:493395;top:861060;width:984885;height:175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hl+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+RT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hl+wwAAANwAAAAPAAAAAAAAAAAAAAAAAJcCAABkcnMvZG93&#10;bnJldi54bWxQSwUGAAAAAAQABAD1AAAAhwMAAAAA&#10;" filled="f" stroked="f">
                  <v:textbox style="mso-next-textbox:#Text Box 173" inset="0,0,0,0">
                    <w:txbxContent/>
                  </v:textbox>
                </v:shape>
                <v:shape id="Text Box 173" o:spid="_x0000_s1083" type="#_x0000_t202" style="position:absolute;left:91440;top:1035050;width:1386840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rzlwwAA&#10;ANwAAAAPAAAAZHJzL2Rvd25yZXYueG1sRE9Na8JAEL0X/A/LCL3VjS1Y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CrzlwwAAANw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2A317277" wp14:editId="625A452D">
                <wp:simplePos x="0" y="0"/>
                <wp:positionH relativeFrom="page">
                  <wp:posOffset>546100</wp:posOffset>
                </wp:positionH>
                <wp:positionV relativeFrom="page">
                  <wp:posOffset>7049770</wp:posOffset>
                </wp:positionV>
                <wp:extent cx="6680200" cy="0"/>
                <wp:effectExtent l="12700" t="13970" r="25400" b="24130"/>
                <wp:wrapNone/>
                <wp:docPr id="6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55.1pt" to="569pt,55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" strokecolor="#8ec73b [321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32318477" wp14:editId="1C1AC4D4">
                <wp:simplePos x="0" y="0"/>
                <wp:positionH relativeFrom="page">
                  <wp:posOffset>374650</wp:posOffset>
                </wp:positionH>
                <wp:positionV relativeFrom="page">
                  <wp:posOffset>7049770</wp:posOffset>
                </wp:positionV>
                <wp:extent cx="7022465" cy="2644140"/>
                <wp:effectExtent l="6350" t="1270" r="0" b="0"/>
                <wp:wrapNone/>
                <wp:docPr id="6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2465" cy="2644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9.5pt;margin-top:555.1pt;width:552.95pt;height:208.2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" fillcolor="white [3212]" stroked="f" strokecolor="#4a7ebb" strokeweight="1.5pt">
                <v:fill color2="#e8f3d7 [670]" focus="100%" type="gradient"/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bookmarkStart w:id="0" w:name="_GoBack"/>
      <w:bookmarkEnd w:id="0"/>
      <w:r w:rsidR="00696EB4">
        <w:br w:type="page"/>
      </w:r>
      <w:r w:rsidR="0048603B">
        <w:rPr>
          <w:noProof/>
        </w:rPr>
        <w:lastRenderedPageBreak/>
        <w:drawing>
          <wp:anchor distT="0" distB="0" distL="118745" distR="118745" simplePos="0" relativeHeight="251643888" behindDoc="0" locked="0" layoutInCell="0" allowOverlap="1" wp14:anchorId="44E478D9" wp14:editId="49FDBAF4">
            <wp:simplePos x="0" y="0"/>
            <wp:positionH relativeFrom="page">
              <wp:posOffset>1069340</wp:posOffset>
            </wp:positionH>
            <wp:positionV relativeFrom="page">
              <wp:posOffset>6277610</wp:posOffset>
            </wp:positionV>
            <wp:extent cx="2541270" cy="3339465"/>
            <wp:effectExtent l="355600" t="0" r="379730" b="241935"/>
            <wp:wrapTight wrapText="bothSides">
              <wp:wrapPolygon edited="0">
                <wp:start x="5379" y="1925"/>
                <wp:lineTo x="1864" y="3607"/>
                <wp:lineTo x="2008" y="5081"/>
                <wp:lineTo x="932" y="5142"/>
                <wp:lineTo x="1188" y="7764"/>
                <wp:lineTo x="112" y="7825"/>
                <wp:lineTo x="368" y="10446"/>
                <wp:lineTo x="-708" y="10507"/>
                <wp:lineTo x="-451" y="13129"/>
                <wp:lineTo x="-1743" y="13202"/>
                <wp:lineTo x="-1486" y="15823"/>
                <wp:lineTo x="-2563" y="15884"/>
                <wp:lineTo x="-2050" y="21127"/>
                <wp:lineTo x="2256" y="20883"/>
                <wp:lineTo x="2481" y="23177"/>
                <wp:lineTo x="16938" y="22686"/>
                <wp:lineTo x="18230" y="22613"/>
                <wp:lineTo x="18413" y="22273"/>
                <wp:lineTo x="21864" y="19936"/>
                <wp:lineTo x="21848" y="19772"/>
                <wp:lineTo x="22453" y="17102"/>
                <wp:lineTo x="23231" y="11786"/>
                <wp:lineTo x="23836" y="9116"/>
                <wp:lineTo x="24225" y="6458"/>
                <wp:lineTo x="23769" y="4012"/>
                <wp:lineTo x="23753" y="3848"/>
                <wp:lineTo x="7995" y="2106"/>
                <wp:lineTo x="7748" y="1791"/>
                <wp:lineTo x="5379" y="1925"/>
              </wp:wrapPolygon>
            </wp:wrapTight>
            <wp:docPr id="3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40" descr=":nfc 13 - fall p 2 through 6:42-177749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55685">
                      <a:off x="0" y="0"/>
                      <a:ext cx="2541270" cy="3339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9EC">
        <w:rPr>
          <w:noProof/>
        </w:rPr>
        <w:drawing>
          <wp:anchor distT="0" distB="0" distL="118745" distR="118745" simplePos="0" relativeHeight="251647988" behindDoc="0" locked="0" layoutInCell="0" allowOverlap="1" wp14:anchorId="577005B9" wp14:editId="25F9F67D">
            <wp:simplePos x="0" y="0"/>
            <wp:positionH relativeFrom="page">
              <wp:posOffset>3952875</wp:posOffset>
            </wp:positionH>
            <wp:positionV relativeFrom="page">
              <wp:posOffset>4405630</wp:posOffset>
            </wp:positionV>
            <wp:extent cx="3438525" cy="3005455"/>
            <wp:effectExtent l="203200" t="152400" r="142875" b="245745"/>
            <wp:wrapTight wrapText="bothSides">
              <wp:wrapPolygon edited="0">
                <wp:start x="16997" y="-723"/>
                <wp:lineTo x="-227" y="-1441"/>
                <wp:lineTo x="-845" y="1445"/>
                <wp:lineTo x="-942" y="20087"/>
                <wp:lineTo x="1360" y="22060"/>
                <wp:lineTo x="1971" y="22647"/>
                <wp:lineTo x="3405" y="22737"/>
                <wp:lineTo x="3582" y="22383"/>
                <wp:lineTo x="6140" y="22361"/>
                <wp:lineTo x="6777" y="22401"/>
                <wp:lineTo x="21565" y="20589"/>
                <wp:lineTo x="22033" y="17510"/>
                <wp:lineTo x="21955" y="2514"/>
                <wp:lineTo x="19847" y="-179"/>
                <wp:lineTo x="19546" y="-563"/>
                <wp:lineTo x="16997" y="-723"/>
              </wp:wrapPolygon>
            </wp:wrapTight>
            <wp:docPr id="4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411194">
                      <a:off x="0" y="0"/>
                      <a:ext cx="3438525" cy="3005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9EC">
        <w:rPr>
          <w:noProof/>
        </w:rPr>
        <w:drawing>
          <wp:anchor distT="0" distB="0" distL="118745" distR="118745" simplePos="0" relativeHeight="251649013" behindDoc="0" locked="0" layoutInCell="0" allowOverlap="1" wp14:anchorId="13AD78C2" wp14:editId="0171D6B5">
            <wp:simplePos x="0" y="0"/>
            <wp:positionH relativeFrom="page">
              <wp:posOffset>162560</wp:posOffset>
            </wp:positionH>
            <wp:positionV relativeFrom="page">
              <wp:posOffset>3164205</wp:posOffset>
            </wp:positionV>
            <wp:extent cx="4069080" cy="3096895"/>
            <wp:effectExtent l="228600" t="228600" r="198120" b="306705"/>
            <wp:wrapTight wrapText="bothSides">
              <wp:wrapPolygon edited="0">
                <wp:start x="18183" y="-668"/>
                <wp:lineTo x="987" y="-2620"/>
                <wp:lineTo x="768" y="200"/>
                <wp:lineTo x="-439" y="38"/>
                <wp:lineTo x="-914" y="11372"/>
                <wp:lineTo x="-832" y="19040"/>
                <wp:lineTo x="-364" y="19993"/>
                <wp:lineTo x="-378" y="20169"/>
                <wp:lineTo x="1645" y="22044"/>
                <wp:lineTo x="1752" y="22414"/>
                <wp:lineTo x="2422" y="22504"/>
                <wp:lineTo x="2584" y="22170"/>
                <wp:lineTo x="16134" y="22207"/>
                <wp:lineTo x="16268" y="22225"/>
                <wp:lineTo x="21719" y="20107"/>
                <wp:lineTo x="22072" y="17306"/>
                <wp:lineTo x="21974" y="11594"/>
                <wp:lineTo x="22002" y="2516"/>
                <wp:lineTo x="20302" y="-28"/>
                <wp:lineTo x="19927" y="-434"/>
                <wp:lineTo x="18183" y="-668"/>
              </wp:wrapPolygon>
            </wp:wrapTight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9" descr=":nfc 13 - fall p 2 through 6:42-174228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0094">
                      <a:off x="0" y="0"/>
                      <a:ext cx="4069080" cy="3096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8A">
        <w:rPr>
          <w:noProof/>
        </w:rPr>
        <w:drawing>
          <wp:anchor distT="0" distB="0" distL="118745" distR="118745" simplePos="0" relativeHeight="251652088" behindDoc="0" locked="0" layoutInCell="0" allowOverlap="1" wp14:anchorId="7C44A5CE" wp14:editId="07468133">
            <wp:simplePos x="0" y="0"/>
            <wp:positionH relativeFrom="page">
              <wp:posOffset>3217545</wp:posOffset>
            </wp:positionH>
            <wp:positionV relativeFrom="page">
              <wp:posOffset>104140</wp:posOffset>
            </wp:positionV>
            <wp:extent cx="4159885" cy="3569335"/>
            <wp:effectExtent l="279400" t="0" r="386715" b="418465"/>
            <wp:wrapTight wrapText="bothSides">
              <wp:wrapPolygon edited="0">
                <wp:start x="4379" y="2122"/>
                <wp:lineTo x="1968" y="3588"/>
                <wp:lineTo x="2076" y="5120"/>
                <wp:lineTo x="1288" y="5195"/>
                <wp:lineTo x="1461" y="7646"/>
                <wp:lineTo x="541" y="7735"/>
                <wp:lineTo x="714" y="10186"/>
                <wp:lineTo x="-75" y="10261"/>
                <wp:lineTo x="99" y="12713"/>
                <wp:lineTo x="-690" y="12788"/>
                <wp:lineTo x="-517" y="15239"/>
                <wp:lineTo x="-1174" y="15302"/>
                <wp:lineTo x="-827" y="20205"/>
                <wp:lineTo x="750" y="20053"/>
                <wp:lineTo x="923" y="22504"/>
                <wp:lineTo x="9467" y="21684"/>
                <wp:lineTo x="9619" y="23828"/>
                <wp:lineTo x="18447" y="23289"/>
                <wp:lineTo x="19236" y="23213"/>
                <wp:lineTo x="19345" y="22894"/>
                <wp:lineTo x="21965" y="20638"/>
                <wp:lineTo x="21954" y="20485"/>
                <wp:lineTo x="22307" y="17983"/>
                <wp:lineTo x="22970" y="10516"/>
                <wp:lineTo x="23149" y="5564"/>
                <wp:lineTo x="21793" y="3226"/>
                <wp:lineTo x="7161" y="2164"/>
                <wp:lineTo x="7007" y="1870"/>
                <wp:lineTo x="4379" y="2122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4159885" cy="356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557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0" allowOverlap="1" wp14:anchorId="3C0CD71E" wp14:editId="367EA450">
                <wp:simplePos x="0" y="0"/>
                <wp:positionH relativeFrom="page">
                  <wp:posOffset>3556000</wp:posOffset>
                </wp:positionH>
                <wp:positionV relativeFrom="page">
                  <wp:posOffset>7900670</wp:posOffset>
                </wp:positionV>
                <wp:extent cx="3771900" cy="1614170"/>
                <wp:effectExtent l="0" t="0" r="0" b="11430"/>
                <wp:wrapTight wrapText="bothSides">
                  <wp:wrapPolygon edited="0">
                    <wp:start x="145" y="0"/>
                    <wp:lineTo x="145" y="21413"/>
                    <wp:lineTo x="21236" y="21413"/>
                    <wp:lineTo x="21236" y="0"/>
                    <wp:lineTo x="145" y="0"/>
                  </wp:wrapPolygon>
                </wp:wrapTight>
                <wp:docPr id="5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C68106" w14:textId="5FFA1E22" w:rsidR="007452E8" w:rsidRPr="00FE1557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FE1557">
                              <w:rPr>
                                <w:b/>
                              </w:rPr>
                              <w:t>Tren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joties intens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FE1557">
                              <w:rPr>
                                <w:b/>
                              </w:rPr>
                              <w:t>vi, atl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tiem svar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FE1557">
                              <w:rPr>
                                <w:b/>
                              </w:rPr>
                              <w:t>gi tieši p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c slodzes sa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ņ</w:t>
                            </w:r>
                            <w:r w:rsidRPr="00FE1557">
                              <w:rPr>
                                <w:b/>
                              </w:rPr>
                              <w:t>emt iesp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jami lab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>ku atjaunošan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>s programmu. Rehabilit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 xml:space="preserve">cija ir procesu komplekss. Gauja un Niniera esers 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 w:rsidRPr="00FE1557">
                              <w:rPr>
                                <w:b/>
                              </w:rPr>
                              <w:t>auj veikt virkni fizioterapetisku proced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ū</w:t>
                            </w:r>
                            <w:r w:rsidRPr="00FE1557">
                              <w:rPr>
                                <w:b/>
                              </w:rPr>
                              <w:t>ru tieši p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c treni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ņ</w:t>
                            </w:r>
                            <w:r w:rsidRPr="00FE1557">
                              <w:rPr>
                                <w:b/>
                              </w:rPr>
                              <w:t>a. Komplekt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 xml:space="preserve"> ar iepriekš sagatavotu p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>rtikas paku, atl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tiem iesp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FE1557">
                              <w:rPr>
                                <w:b/>
                              </w:rPr>
                              <w:t>jams sa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ņ</w:t>
                            </w:r>
                            <w:r w:rsidRPr="00FE1557">
                              <w:rPr>
                                <w:b/>
                              </w:rPr>
                              <w:t>emt visu vajadz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FE1557">
                              <w:rPr>
                                <w:b/>
                              </w:rPr>
                              <w:t>go laik</w:t>
                            </w:r>
                            <w:r w:rsidRPr="00FE1557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FE1557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4" type="#_x0000_t202" style="position:absolute;margin-left:280pt;margin-top:622.1pt;width:297pt;height:127.1pt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" mv:complextextbox="1" o:allowincell="f" filled="f" stroked="f">
                <v:textbox inset=",0,,0">
                  <w:txbxContent>
                    <w:p w14:paraId="25C68106" w14:textId="5FFA1E22" w:rsidR="007452E8" w:rsidRPr="00FE1557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FE1557">
                        <w:rPr>
                          <w:b/>
                        </w:rPr>
                        <w:t>Tren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joties intens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FE1557">
                        <w:rPr>
                          <w:b/>
                        </w:rPr>
                        <w:t>vi, atl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tiem svar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FE1557">
                        <w:rPr>
                          <w:b/>
                        </w:rPr>
                        <w:t>gi tieši p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c slodzes sa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ņ</w:t>
                      </w:r>
                      <w:r w:rsidRPr="00FE1557">
                        <w:rPr>
                          <w:b/>
                        </w:rPr>
                        <w:t>emt iesp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jami lab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>ku atjaunošan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>s programmu. Rehabilit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 xml:space="preserve">cija ir procesu komplekss. Gauja un Niniera esers 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 w:rsidRPr="00FE1557">
                        <w:rPr>
                          <w:b/>
                        </w:rPr>
                        <w:t>auj veikt virkni fizioterapetisku proced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ū</w:t>
                      </w:r>
                      <w:r w:rsidRPr="00FE1557">
                        <w:rPr>
                          <w:b/>
                        </w:rPr>
                        <w:t>ru tieši p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c treni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ņ</w:t>
                      </w:r>
                      <w:r w:rsidRPr="00FE1557">
                        <w:rPr>
                          <w:b/>
                        </w:rPr>
                        <w:t>a. Komplekt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 xml:space="preserve"> ar iepriekš sagatavotu p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>rtikas paku, atl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tiem iesp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FE1557">
                        <w:rPr>
                          <w:b/>
                        </w:rPr>
                        <w:t>jams sa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ņ</w:t>
                      </w:r>
                      <w:r w:rsidRPr="00FE1557">
                        <w:rPr>
                          <w:b/>
                        </w:rPr>
                        <w:t>emt visu vajadz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FE1557">
                        <w:rPr>
                          <w:b/>
                        </w:rPr>
                        <w:t>go laik</w:t>
                      </w:r>
                      <w:r w:rsidRPr="00FE1557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FE1557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557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402C57A" wp14:editId="1A7FFAB5">
                <wp:simplePos x="0" y="0"/>
                <wp:positionH relativeFrom="page">
                  <wp:posOffset>3556000</wp:posOffset>
                </wp:positionH>
                <wp:positionV relativeFrom="page">
                  <wp:posOffset>7580630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5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A110D9" w14:textId="6A1E8A19" w:rsidR="007452E8" w:rsidRPr="00CA47DA" w:rsidRDefault="007452E8" w:rsidP="007C1373">
                            <w:pPr>
                              <w:pStyle w:val="Heading2"/>
                            </w:pPr>
                            <w:r>
                              <w:t>Rehabilit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cija 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žā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5" type="#_x0000_t202" style="position:absolute;margin-left:280pt;margin-top:596.9pt;width:297.35pt;height:25.2pt;z-index:251658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" filled="f" stroked="f">
                <v:textbox inset=",0,,0">
                  <w:txbxContent>
                    <w:p w14:paraId="74A110D9" w14:textId="6A1E8A19" w:rsidR="007452E8" w:rsidRPr="00CA47DA" w:rsidRDefault="007452E8" w:rsidP="007C1373">
                      <w:pPr>
                        <w:pStyle w:val="Heading2"/>
                      </w:pPr>
                      <w:r>
                        <w:t>Rehabilit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cija me</w:t>
                      </w:r>
                      <w:r>
                        <w:rPr>
                          <w:rFonts w:ascii="Times New Roman" w:hAnsi="Times New Roman" w:cs="Times New Roman"/>
                        </w:rPr>
                        <w:t>žā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CBA0508" wp14:editId="36082443">
                <wp:simplePos x="0" y="0"/>
                <wp:positionH relativeFrom="page">
                  <wp:posOffset>457200</wp:posOffset>
                </wp:positionH>
                <wp:positionV relativeFrom="page">
                  <wp:posOffset>969010</wp:posOffset>
                </wp:positionV>
                <wp:extent cx="3776345" cy="381000"/>
                <wp:effectExtent l="0" t="0" r="0" b="0"/>
                <wp:wrapTight wrapText="bothSides">
                  <wp:wrapPolygon edited="0">
                    <wp:start x="145" y="0"/>
                    <wp:lineTo x="145" y="20160"/>
                    <wp:lineTo x="21357" y="20160"/>
                    <wp:lineTo x="21357" y="0"/>
                    <wp:lineTo x="145" y="0"/>
                  </wp:wrapPolygon>
                </wp:wrapTight>
                <wp:docPr id="5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9C6D79" w14:textId="77777777" w:rsidR="007452E8" w:rsidRPr="009619A2" w:rsidRDefault="007452E8" w:rsidP="007C1373">
                            <w:pPr>
                              <w:pStyle w:val="Heading1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619A2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Treni</w:t>
                            </w:r>
                            <w:r w:rsidRPr="009619A2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ņ</w:t>
                            </w:r>
                            <w:r w:rsidRPr="009619A2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i br</w:t>
                            </w:r>
                            <w:r w:rsidRPr="009619A2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ī</w:t>
                            </w:r>
                            <w:r w:rsidRPr="009619A2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v</w:t>
                            </w:r>
                            <w:r w:rsidRPr="009619A2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ā</w:t>
                            </w:r>
                            <w:r w:rsidRPr="009619A2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dab</w:t>
                            </w:r>
                            <w:r w:rsidRPr="009619A2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6" type="#_x0000_t202" style="position:absolute;margin-left:36pt;margin-top:76.3pt;width:297.35pt;height:30pt;z-index:251658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" filled="f" stroked="f">
                <v:textbox inset=",0,,0">
                  <w:txbxContent>
                    <w:p w14:paraId="129C6D79" w14:textId="77777777" w:rsidR="007452E8" w:rsidRPr="009619A2" w:rsidRDefault="007452E8" w:rsidP="007C1373">
                      <w:pPr>
                        <w:pStyle w:val="Heading1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619A2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Treni</w:t>
                      </w:r>
                      <w:r w:rsidRPr="009619A2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ņ</w:t>
                      </w:r>
                      <w:r w:rsidRPr="009619A2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i br</w:t>
                      </w:r>
                      <w:r w:rsidRPr="009619A2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ī</w:t>
                      </w:r>
                      <w:r w:rsidRPr="009619A2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v</w:t>
                      </w:r>
                      <w:r w:rsidRPr="009619A2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ā</w:t>
                      </w:r>
                      <w:r w:rsidRPr="009619A2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dab</w:t>
                      </w:r>
                      <w:r w:rsidRPr="009619A2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ā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0" allowOverlap="1" wp14:anchorId="0C25390B" wp14:editId="38194248">
                <wp:simplePos x="0" y="0"/>
                <wp:positionH relativeFrom="page">
                  <wp:posOffset>452755</wp:posOffset>
                </wp:positionH>
                <wp:positionV relativeFrom="page">
                  <wp:posOffset>6040120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54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C1DBB9" w14:textId="3F9AE7CF" w:rsidR="007452E8" w:rsidRPr="00DA6E5F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652546">
                              <w:rPr>
                                <w:b/>
                                <w:color w:val="FFFFFF"/>
                              </w:rPr>
                              <w:t>Gaujas krastos dabiski izveidojuš</w:t>
                            </w:r>
                            <w:r w:rsidRPr="00652546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652546">
                              <w:rPr>
                                <w:b/>
                                <w:color w:val="FFFFFF"/>
                              </w:rPr>
                              <w:t xml:space="preserve">s 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A6E5F">
                              <w:rPr>
                                <w:b/>
                              </w:rPr>
                              <w:t>paši piem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 w:rsidRPr="00DA6E5F">
                              <w:rPr>
                                <w:b/>
                              </w:rPr>
                              <w:t>rotas vietas intens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A6E5F">
                              <w:rPr>
                                <w:b/>
                              </w:rPr>
                              <w:t>viem treni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ņ</w:t>
                            </w:r>
                            <w:r w:rsidRPr="00DA6E5F">
                              <w:rPr>
                                <w:b/>
                              </w:rPr>
                              <w:t>iem l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A6E5F">
                              <w:rPr>
                                <w:b/>
                              </w:rPr>
                              <w:t>dzen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DA6E5F">
                              <w:rPr>
                                <w:b/>
                              </w:rPr>
                              <w:t xml:space="preserve"> reljef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DA6E5F">
                              <w:rPr>
                                <w:b/>
                              </w:rPr>
                              <w:t>, kad stadiona skrejce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 w:rsidRPr="00DA6E5F">
                              <w:rPr>
                                <w:b/>
                              </w:rPr>
                              <w:t>š nepieciešams tikai da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ž</w:t>
                            </w:r>
                            <w:r w:rsidRPr="00DA6E5F">
                              <w:rPr>
                                <w:b/>
                              </w:rPr>
                              <w:t>as reizes pirms atbild</w:t>
                            </w:r>
                            <w:r w:rsidRPr="00DA6E5F"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A6E5F">
                              <w:rPr>
                                <w:b/>
                              </w:rPr>
                              <w:t xml:space="preserve">ga 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starta sac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kst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ē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s. Izvair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šan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 xml:space="preserve">s no </w:t>
                            </w:r>
                            <w:r w:rsidRPr="0048603B">
                              <w:rPr>
                                <w:b/>
                                <w:color w:val="000000" w:themeColor="text1"/>
                              </w:rPr>
                              <w:t>traum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ā</w:t>
                            </w:r>
                            <w:r w:rsidRPr="0048603B">
                              <w:rPr>
                                <w:b/>
                                <w:color w:val="000000" w:themeColor="text1"/>
                              </w:rPr>
                              <w:t xml:space="preserve">m ir 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ī</w:t>
                            </w:r>
                            <w:r w:rsidRPr="0048603B">
                              <w:rPr>
                                <w:b/>
                                <w:color w:val="000000" w:themeColor="text1"/>
                              </w:rPr>
                              <w:t>p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aši svar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ga sport</w:t>
                            </w:r>
                            <w:r w:rsidRPr="0048603B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48603B">
                              <w:rPr>
                                <w:b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087" type="#_x0000_t202" style="position:absolute;margin-left:35.65pt;margin-top:475.6pt;width:297pt;height:108.4pt;z-index:251658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" mv:complextextbox="1" o:allowincell="f" filled="f" stroked="f">
                <v:textbox inset=",0,,0">
                  <w:txbxContent>
                    <w:p w14:paraId="6BC1DBB9" w14:textId="3F9AE7CF" w:rsidR="007452E8" w:rsidRPr="00DA6E5F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652546">
                        <w:rPr>
                          <w:b/>
                          <w:color w:val="FFFFFF"/>
                        </w:rPr>
                        <w:t>Gaujas krastos dabiski izveidojuš</w:t>
                      </w:r>
                      <w:r w:rsidRPr="00652546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652546">
                        <w:rPr>
                          <w:b/>
                          <w:color w:val="FFFFFF"/>
                        </w:rPr>
                        <w:t xml:space="preserve">s 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A6E5F">
                        <w:rPr>
                          <w:b/>
                        </w:rPr>
                        <w:t>paši piem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 w:rsidRPr="00DA6E5F">
                        <w:rPr>
                          <w:b/>
                        </w:rPr>
                        <w:t>rotas vietas intens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A6E5F">
                        <w:rPr>
                          <w:b/>
                        </w:rPr>
                        <w:t>viem treni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ņ</w:t>
                      </w:r>
                      <w:r w:rsidRPr="00DA6E5F">
                        <w:rPr>
                          <w:b/>
                        </w:rPr>
                        <w:t>iem l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A6E5F">
                        <w:rPr>
                          <w:b/>
                        </w:rPr>
                        <w:t>dzen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DA6E5F">
                        <w:rPr>
                          <w:b/>
                        </w:rPr>
                        <w:t xml:space="preserve"> reljef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DA6E5F">
                        <w:rPr>
                          <w:b/>
                        </w:rPr>
                        <w:t>, kad stadiona skrejce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 w:rsidRPr="00DA6E5F">
                        <w:rPr>
                          <w:b/>
                        </w:rPr>
                        <w:t>š nepieciešams tikai da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ž</w:t>
                      </w:r>
                      <w:r w:rsidRPr="00DA6E5F">
                        <w:rPr>
                          <w:b/>
                        </w:rPr>
                        <w:t>as reizes pirms atbild</w:t>
                      </w:r>
                      <w:r w:rsidRPr="00DA6E5F"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A6E5F">
                        <w:rPr>
                          <w:b/>
                        </w:rPr>
                        <w:t xml:space="preserve">ga </w:t>
                      </w:r>
                      <w:r w:rsidRPr="0048603B">
                        <w:rPr>
                          <w:b/>
                          <w:color w:val="FFFFFF"/>
                        </w:rPr>
                        <w:t>starta sac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48603B">
                        <w:rPr>
                          <w:b/>
                          <w:color w:val="FFFFFF"/>
                        </w:rPr>
                        <w:t>kst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ē</w:t>
                      </w:r>
                      <w:r w:rsidRPr="0048603B">
                        <w:rPr>
                          <w:b/>
                          <w:color w:val="FFFFFF"/>
                        </w:rPr>
                        <w:t>s. Izvair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48603B">
                        <w:rPr>
                          <w:b/>
                          <w:color w:val="FFFFFF"/>
                        </w:rPr>
                        <w:t>šan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48603B">
                        <w:rPr>
                          <w:b/>
                          <w:color w:val="FFFFFF"/>
                        </w:rPr>
                        <w:t xml:space="preserve">s no </w:t>
                      </w:r>
                      <w:r w:rsidRPr="0048603B">
                        <w:rPr>
                          <w:b/>
                          <w:color w:val="000000" w:themeColor="text1"/>
                        </w:rPr>
                        <w:t>traum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ā</w:t>
                      </w:r>
                      <w:r w:rsidRPr="0048603B">
                        <w:rPr>
                          <w:b/>
                          <w:color w:val="000000" w:themeColor="text1"/>
                        </w:rPr>
                        <w:t xml:space="preserve">m ir 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ī</w:t>
                      </w:r>
                      <w:r w:rsidRPr="0048603B">
                        <w:rPr>
                          <w:b/>
                          <w:color w:val="000000" w:themeColor="text1"/>
                        </w:rPr>
                        <w:t>p</w:t>
                      </w:r>
                      <w:r w:rsidRPr="0048603B">
                        <w:rPr>
                          <w:b/>
                          <w:color w:val="FFFFFF"/>
                        </w:rPr>
                        <w:t>aši svar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48603B">
                        <w:rPr>
                          <w:b/>
                          <w:color w:val="FFFFFF"/>
                        </w:rPr>
                        <w:t>ga sport</w:t>
                      </w:r>
                      <w:r w:rsidRPr="0048603B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48603B">
                        <w:rPr>
                          <w:b/>
                          <w:color w:val="FFFFFF"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1E01F0CD" wp14:editId="7021BBFA">
                <wp:simplePos x="0" y="0"/>
                <wp:positionH relativeFrom="page">
                  <wp:posOffset>452755</wp:posOffset>
                </wp:positionH>
                <wp:positionV relativeFrom="page">
                  <wp:posOffset>5709920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5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EEB097" w14:textId="0601678C" w:rsidR="007452E8" w:rsidRPr="00CA47DA" w:rsidRDefault="007452E8" w:rsidP="007C1373">
                            <w:pPr>
                              <w:pStyle w:val="Heading2"/>
                            </w:pPr>
                            <w:r>
                              <w:t>Stadions 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žā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88" type="#_x0000_t202" style="position:absolute;margin-left:35.65pt;margin-top:449.6pt;width:297.35pt;height:25.2pt;z-index:2516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" filled="f" stroked="f">
                <v:textbox inset=",0,,0">
                  <w:txbxContent>
                    <w:p w14:paraId="20EEB097" w14:textId="0601678C" w:rsidR="007452E8" w:rsidRPr="00CA47DA" w:rsidRDefault="007452E8" w:rsidP="007C1373">
                      <w:pPr>
                        <w:pStyle w:val="Heading2"/>
                      </w:pPr>
                      <w:r>
                        <w:t>Stadions me</w:t>
                      </w:r>
                      <w:r>
                        <w:rPr>
                          <w:rFonts w:ascii="Times New Roman" w:hAnsi="Times New Roman" w:cs="Times New Roman"/>
                        </w:rPr>
                        <w:t>žā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BA532E4" wp14:editId="595ADD8A">
                <wp:simplePos x="0" y="0"/>
                <wp:positionH relativeFrom="page">
                  <wp:posOffset>3556000</wp:posOffset>
                </wp:positionH>
                <wp:positionV relativeFrom="page">
                  <wp:posOffset>3677920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09D3AE" w14:textId="7E0A1884" w:rsidR="007452E8" w:rsidRPr="007C3B96" w:rsidRDefault="007452E8" w:rsidP="007C1373">
                            <w:pPr>
                              <w:pStyle w:val="Heading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Gaujasl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īč</w:t>
                            </w:r>
                            <w:r>
                              <w:rPr>
                                <w:b/>
                              </w:rPr>
                              <w:t>u reljefs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9" type="#_x0000_t202" style="position:absolute;margin-left:280pt;margin-top:289.6pt;width:297.35pt;height:25.2pt;z-index:25165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" filled="f" stroked="f">
                <v:textbox inset=",0,,0">
                  <w:txbxContent>
                    <w:p w14:paraId="1A09D3AE" w14:textId="7E0A1884" w:rsidR="007452E8" w:rsidRPr="007C3B96" w:rsidRDefault="007452E8" w:rsidP="007C1373">
                      <w:pPr>
                        <w:pStyle w:val="Heading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Gaujasl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īč</w:t>
                      </w:r>
                      <w:r>
                        <w:rPr>
                          <w:b/>
                        </w:rPr>
                        <w:t>u reljefs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0" allowOverlap="1" wp14:anchorId="543C6523" wp14:editId="139F356C">
                <wp:simplePos x="0" y="0"/>
                <wp:positionH relativeFrom="page">
                  <wp:posOffset>3556000</wp:posOffset>
                </wp:positionH>
                <wp:positionV relativeFrom="page">
                  <wp:posOffset>4008120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5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C7E073" w14:textId="1F681ECE" w:rsidR="007452E8" w:rsidRPr="007C3B96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3119EC">
                              <w:rPr>
                                <w:b/>
                                <w:color w:val="FFFFFF"/>
                              </w:rPr>
                              <w:t>Gar Ga</w:t>
                            </w:r>
                            <w:r w:rsidRPr="003119EC">
                              <w:rPr>
                                <w:b/>
                                <w:color w:val="000000" w:themeColor="text1"/>
                              </w:rPr>
                              <w:t>ujas</w:t>
                            </w:r>
                            <w:r w:rsidRPr="003119E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abiem krastiem, gadu gait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 xml:space="preserve">, ir 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iz</w:t>
                            </w:r>
                            <w:r w:rsidRPr="003119EC">
                              <w:rPr>
                                <w:b/>
                                <w:color w:val="FFFFFF" w:themeColor="background1"/>
                              </w:rPr>
                              <w:t>veidoj</w:t>
                            </w:r>
                            <w:r>
                              <w:rPr>
                                <w:b/>
                              </w:rPr>
                              <w:t>uš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>s br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>
                              <w:rPr>
                                <w:b/>
                              </w:rPr>
                              <w:t>niš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ķī</w:t>
                            </w:r>
                            <w:r>
                              <w:rPr>
                                <w:b/>
                              </w:rPr>
                              <w:t>gas 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ž</w:t>
                            </w:r>
                            <w:r>
                              <w:rPr>
                                <w:b/>
                              </w:rPr>
                              <w:t>a takas un 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ļ</w:t>
                            </w:r>
                            <w:r>
                              <w:rPr>
                                <w:b/>
                              </w:rPr>
                              <w:t xml:space="preserve">i, kur 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vispras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g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kais atl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ē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ts un treneris atrad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s main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ga reljefa trases treni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ņ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iem pat 50 km garum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 xml:space="preserve"> vien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 xml:space="preserve"> apl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. Šeit iesp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ē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jams aizvad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 xml:space="preserve">t 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pašus sp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ē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ka iztur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bas treni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ņ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us visplaš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kaj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 xml:space="preserve"> diapazon</w:t>
                            </w:r>
                            <w:r w:rsidRPr="003119EC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3119EC">
                              <w:rPr>
                                <w:b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0" type="#_x0000_t202" style="position:absolute;margin-left:280pt;margin-top:315.6pt;width:297pt;height:108.4pt;z-index:251658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" mv:complextextbox="1" o:allowincell="f" filled="f" stroked="f">
                <v:textbox inset=",0,,0">
                  <w:txbxContent>
                    <w:p w14:paraId="5CC7E073" w14:textId="1F681ECE" w:rsidR="007452E8" w:rsidRPr="007C3B96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 w:rsidRPr="003119EC">
                        <w:rPr>
                          <w:b/>
                          <w:color w:val="FFFFFF"/>
                        </w:rPr>
                        <w:t>Gar Ga</w:t>
                      </w:r>
                      <w:r w:rsidRPr="003119EC">
                        <w:rPr>
                          <w:b/>
                          <w:color w:val="000000" w:themeColor="text1"/>
                        </w:rPr>
                        <w:t>ujas</w:t>
                      </w:r>
                      <w:r w:rsidRPr="003119E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abiem krastiem, gadu gait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 xml:space="preserve">, ir </w:t>
                      </w:r>
                      <w:r w:rsidRPr="003119EC">
                        <w:rPr>
                          <w:b/>
                          <w:color w:val="FFFFFF"/>
                        </w:rPr>
                        <w:t>iz</w:t>
                      </w:r>
                      <w:r w:rsidRPr="003119EC">
                        <w:rPr>
                          <w:b/>
                          <w:color w:val="FFFFFF" w:themeColor="background1"/>
                        </w:rPr>
                        <w:t>veidoj</w:t>
                      </w:r>
                      <w:r>
                        <w:rPr>
                          <w:b/>
                        </w:rPr>
                        <w:t>uš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>s br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>
                        <w:rPr>
                          <w:b/>
                        </w:rPr>
                        <w:t>niš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ķī</w:t>
                      </w:r>
                      <w:r>
                        <w:rPr>
                          <w:b/>
                        </w:rPr>
                        <w:t>gas me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ž</w:t>
                      </w:r>
                      <w:r>
                        <w:rPr>
                          <w:b/>
                        </w:rPr>
                        <w:t>a takas un ce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ļ</w:t>
                      </w:r>
                      <w:r>
                        <w:rPr>
                          <w:b/>
                        </w:rPr>
                        <w:t xml:space="preserve">i, kur </w:t>
                      </w:r>
                      <w:r w:rsidRPr="003119EC">
                        <w:rPr>
                          <w:b/>
                          <w:color w:val="FFFFFF"/>
                        </w:rPr>
                        <w:t>vispras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g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>kais atl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ē</w:t>
                      </w:r>
                      <w:r w:rsidRPr="003119EC">
                        <w:rPr>
                          <w:b/>
                          <w:color w:val="FFFFFF"/>
                        </w:rPr>
                        <w:t>ts un treneris atrad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s main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ga reljefa trases treni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ņ</w:t>
                      </w:r>
                      <w:r w:rsidRPr="003119EC">
                        <w:rPr>
                          <w:b/>
                          <w:color w:val="FFFFFF"/>
                        </w:rPr>
                        <w:t>iem pat 50 km garum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 xml:space="preserve"> vien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 xml:space="preserve"> apl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. Šeit iesp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ē</w:t>
                      </w:r>
                      <w:r w:rsidRPr="003119EC">
                        <w:rPr>
                          <w:b/>
                          <w:color w:val="FFFFFF"/>
                        </w:rPr>
                        <w:t>jams aizvad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 xml:space="preserve">t 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pašus sp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ē</w:t>
                      </w:r>
                      <w:r w:rsidRPr="003119EC">
                        <w:rPr>
                          <w:b/>
                          <w:color w:val="FFFFFF"/>
                        </w:rPr>
                        <w:t>ka iztur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3119EC">
                        <w:rPr>
                          <w:b/>
                          <w:color w:val="FFFFFF"/>
                        </w:rPr>
                        <w:t>bas treni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ņ</w:t>
                      </w:r>
                      <w:r w:rsidRPr="003119EC">
                        <w:rPr>
                          <w:b/>
                          <w:color w:val="FFFFFF"/>
                        </w:rPr>
                        <w:t>us visplaš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>kaj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 xml:space="preserve"> diapazon</w:t>
                      </w:r>
                      <w:r w:rsidRPr="003119EC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3119EC">
                        <w:rPr>
                          <w:b/>
                          <w:color w:val="FFFFFF"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3C2CF76" wp14:editId="539D9FE8">
                <wp:simplePos x="0" y="0"/>
                <wp:positionH relativeFrom="page">
                  <wp:posOffset>457200</wp:posOffset>
                </wp:positionH>
                <wp:positionV relativeFrom="page">
                  <wp:posOffset>1559560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510223" w14:textId="77777777" w:rsidR="007452E8" w:rsidRPr="007C3B96" w:rsidRDefault="007452E8" w:rsidP="007C1373">
                            <w:pPr>
                              <w:pStyle w:val="Heading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Dabas takas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1" type="#_x0000_t202" style="position:absolute;margin-left:36pt;margin-top:122.8pt;width:297.35pt;height:25.2pt;z-index:251658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" filled="f" stroked="f">
                <v:textbox inset=",0,,0">
                  <w:txbxContent>
                    <w:p w14:paraId="75510223" w14:textId="77777777" w:rsidR="007452E8" w:rsidRPr="007C3B96" w:rsidRDefault="007452E8" w:rsidP="007C1373">
                      <w:pPr>
                        <w:pStyle w:val="Heading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Dabas takas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0" allowOverlap="1" wp14:anchorId="610C7067" wp14:editId="3541198D">
                <wp:simplePos x="0" y="0"/>
                <wp:positionH relativeFrom="page">
                  <wp:posOffset>457200</wp:posOffset>
                </wp:positionH>
                <wp:positionV relativeFrom="page">
                  <wp:posOffset>1889760</wp:posOffset>
                </wp:positionV>
                <wp:extent cx="3771900" cy="1376680"/>
                <wp:effectExtent l="0" t="0" r="0" b="20320"/>
                <wp:wrapTight wrapText="bothSides">
                  <wp:wrapPolygon edited="0">
                    <wp:start x="145" y="0"/>
                    <wp:lineTo x="145" y="21520"/>
                    <wp:lineTo x="21236" y="21520"/>
                    <wp:lineTo x="21236" y="0"/>
                    <wp:lineTo x="145" y="0"/>
                  </wp:wrapPolygon>
                </wp:wrapTight>
                <wp:docPr id="4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6FB443" w14:textId="77777777" w:rsidR="007452E8" w:rsidRPr="007C3B96" w:rsidRDefault="007452E8" w:rsidP="007C1373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su apk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>rtn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 xml:space="preserve"> ir neierobe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ž</w:t>
                            </w:r>
                            <w:r>
                              <w:rPr>
                                <w:b/>
                              </w:rPr>
                              <w:t>otas iesp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jas no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>darboties</w:t>
                            </w:r>
                            <w:r>
                              <w:rPr>
                                <w:b/>
                              </w:rPr>
                              <w:t xml:space="preserve"> ar sportu izmantojot reljefu, svaigu 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ž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>gaisu</w:t>
                            </w:r>
                            <w:r>
                              <w:rPr>
                                <w:b/>
                              </w:rPr>
                              <w:t xml:space="preserve"> Gaujas piekrast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. Piem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rotas dabas tak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>as atrad</w:t>
                            </w:r>
                            <w:r w:rsidRPr="00D97D8A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ī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 xml:space="preserve">s gan </w:t>
                            </w:r>
                            <w:r>
                              <w:rPr>
                                <w:b/>
                              </w:rPr>
                              <w:t>atl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ti, kuri 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las sportot p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c darba br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ī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>vaj</w:t>
                            </w:r>
                            <w:r w:rsidRPr="00D97D8A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 xml:space="preserve"> laik</w:t>
                            </w:r>
                            <w:r w:rsidRPr="00D97D8A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  <w:t>ā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 xml:space="preserve">, gan </w:t>
                            </w:r>
                            <w:r>
                              <w:rPr>
                                <w:b/>
                              </w:rPr>
                              <w:t>atl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ti, kuri 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ē</w:t>
                            </w:r>
                            <w:r>
                              <w:rPr>
                                <w:b/>
                              </w:rPr>
                              <w:t>las sasniegt visaugst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 w:rsidRPr="00D97D8A">
                              <w:rPr>
                                <w:b/>
                                <w:color w:val="FFFFFF"/>
                              </w:rPr>
                              <w:t xml:space="preserve">s virsotnes </w:t>
                            </w:r>
                            <w:r>
                              <w:rPr>
                                <w:b/>
                              </w:rPr>
                              <w:t>sport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2" type="#_x0000_t202" style="position:absolute;margin-left:36pt;margin-top:148.8pt;width:297pt;height:108.4pt;z-index:251658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" mv:complextextbox="1" o:allowincell="f" filled="f" stroked="f">
                <v:textbox inset=",0,,0">
                  <w:txbxContent>
                    <w:p w14:paraId="0D6FB443" w14:textId="77777777" w:rsidR="007452E8" w:rsidRPr="007C3B96" w:rsidRDefault="007452E8" w:rsidP="007C1373">
                      <w:pPr>
                        <w:pStyle w:val="Body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su apk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>rtn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 xml:space="preserve"> ir neierobe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ž</w:t>
                      </w:r>
                      <w:r>
                        <w:rPr>
                          <w:b/>
                        </w:rPr>
                        <w:t>otas iesp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jas no</w:t>
                      </w:r>
                      <w:r w:rsidRPr="00D97D8A">
                        <w:rPr>
                          <w:b/>
                          <w:color w:val="FFFFFF"/>
                        </w:rPr>
                        <w:t>darboties</w:t>
                      </w:r>
                      <w:r>
                        <w:rPr>
                          <w:b/>
                        </w:rPr>
                        <w:t xml:space="preserve"> ar sportu izmantojot reljefu, svaigu me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ž</w:t>
                      </w:r>
                      <w:r>
                        <w:rPr>
                          <w:b/>
                        </w:rPr>
                        <w:t xml:space="preserve">a </w:t>
                      </w:r>
                      <w:r w:rsidRPr="00D97D8A">
                        <w:rPr>
                          <w:b/>
                          <w:color w:val="FFFFFF"/>
                        </w:rPr>
                        <w:t>gaisu</w:t>
                      </w:r>
                      <w:r>
                        <w:rPr>
                          <w:b/>
                        </w:rPr>
                        <w:t xml:space="preserve"> Gaujas piekrast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. Piem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rotas dabas tak</w:t>
                      </w:r>
                      <w:r w:rsidRPr="00D97D8A">
                        <w:rPr>
                          <w:b/>
                          <w:color w:val="FFFFFF"/>
                        </w:rPr>
                        <w:t>as atrad</w:t>
                      </w:r>
                      <w:r w:rsidRPr="00D97D8A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ī</w:t>
                      </w:r>
                      <w:r w:rsidRPr="00D97D8A">
                        <w:rPr>
                          <w:b/>
                          <w:color w:val="FFFFFF"/>
                        </w:rPr>
                        <w:t xml:space="preserve">s gan </w:t>
                      </w:r>
                      <w:r>
                        <w:rPr>
                          <w:b/>
                        </w:rPr>
                        <w:t>atl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ti, kuri v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las sportot p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c darba br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ī</w:t>
                      </w:r>
                      <w:r w:rsidRPr="00D97D8A">
                        <w:rPr>
                          <w:b/>
                          <w:color w:val="FFFFFF"/>
                        </w:rPr>
                        <w:t>vaj</w:t>
                      </w:r>
                      <w:r w:rsidRPr="00D97D8A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D97D8A">
                        <w:rPr>
                          <w:b/>
                          <w:color w:val="FFFFFF"/>
                        </w:rPr>
                        <w:t xml:space="preserve"> laik</w:t>
                      </w:r>
                      <w:r w:rsidRPr="00D97D8A"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  <w:t>ā</w:t>
                      </w:r>
                      <w:r w:rsidRPr="00D97D8A">
                        <w:rPr>
                          <w:b/>
                          <w:color w:val="FFFFFF"/>
                        </w:rPr>
                        <w:t xml:space="preserve">, gan </w:t>
                      </w:r>
                      <w:r>
                        <w:rPr>
                          <w:b/>
                        </w:rPr>
                        <w:t>atl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ti, kuri v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ē</w:t>
                      </w:r>
                      <w:r>
                        <w:rPr>
                          <w:b/>
                        </w:rPr>
                        <w:t>las sasniegt visaugst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 w:rsidRPr="00D97D8A">
                        <w:rPr>
                          <w:b/>
                          <w:color w:val="FFFFFF"/>
                        </w:rPr>
                        <w:t xml:space="preserve">s virsotnes </w:t>
                      </w:r>
                      <w:r>
                        <w:rPr>
                          <w:b/>
                        </w:rPr>
                        <w:t>sport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6EB4">
        <w:br w:type="page"/>
      </w:r>
      <w:r w:rsidR="00FD12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816" behindDoc="0" locked="0" layoutInCell="1" allowOverlap="1" wp14:anchorId="25BF2FC2" wp14:editId="13072897">
                <wp:simplePos x="0" y="0"/>
                <wp:positionH relativeFrom="page">
                  <wp:posOffset>626110</wp:posOffset>
                </wp:positionH>
                <wp:positionV relativeFrom="page">
                  <wp:posOffset>8796655</wp:posOffset>
                </wp:positionV>
                <wp:extent cx="3539490" cy="592878"/>
                <wp:effectExtent l="0" t="0" r="0" b="0"/>
                <wp:wrapThrough wrapText="bothSides">
                  <wp:wrapPolygon edited="0">
                    <wp:start x="155" y="0"/>
                    <wp:lineTo x="155" y="20373"/>
                    <wp:lineTo x="21236" y="20373"/>
                    <wp:lineTo x="21236" y="0"/>
                    <wp:lineTo x="155" y="0"/>
                  </wp:wrapPolygon>
                </wp:wrapThrough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90" cy="592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9E333" w14:textId="3A7BF4E2" w:rsidR="007452E8" w:rsidRPr="00FD124D" w:rsidRDefault="007452E8" w:rsidP="00FD124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6600"/>
                                <w:sz w:val="48"/>
                                <w:szCs w:val="48"/>
                              </w:rPr>
                            </w:pPr>
                            <w:r w:rsidRPr="00FD124D">
                              <w:rPr>
                                <w:rFonts w:asciiTheme="majorHAnsi" w:hAnsiTheme="majorHAnsi"/>
                                <w:b/>
                                <w:color w:val="FF6600"/>
                                <w:sz w:val="48"/>
                                <w:szCs w:val="48"/>
                              </w:rPr>
                              <w:t>Uz redz</w:t>
                            </w:r>
                            <w:r w:rsidRPr="00FD124D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48"/>
                                <w:szCs w:val="48"/>
                              </w:rPr>
                              <w:t>ē</w:t>
                            </w:r>
                            <w:r w:rsidRPr="00FD124D">
                              <w:rPr>
                                <w:rFonts w:asciiTheme="majorHAnsi" w:hAnsiTheme="majorHAnsi"/>
                                <w:b/>
                                <w:color w:val="FF6600"/>
                                <w:sz w:val="48"/>
                                <w:szCs w:val="48"/>
                              </w:rPr>
                              <w:t>šanos C</w:t>
                            </w:r>
                            <w:r w:rsidRPr="00FD124D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48"/>
                                <w:szCs w:val="48"/>
                              </w:rPr>
                              <w:t>ē</w:t>
                            </w:r>
                            <w:r w:rsidRPr="00FD124D">
                              <w:rPr>
                                <w:rFonts w:asciiTheme="majorHAnsi" w:hAnsiTheme="majorHAnsi"/>
                                <w:b/>
                                <w:color w:val="FF6600"/>
                                <w:sz w:val="48"/>
                                <w:szCs w:val="48"/>
                              </w:rPr>
                              <w:t>s</w:t>
                            </w:r>
                            <w:r w:rsidRPr="00FD124D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48"/>
                                <w:szCs w:val="48"/>
                              </w:rPr>
                              <w:t>ī</w:t>
                            </w:r>
                            <w:r w:rsidRPr="00FD124D">
                              <w:rPr>
                                <w:rFonts w:asciiTheme="majorHAnsi" w:hAnsiTheme="majorHAnsi"/>
                                <w:b/>
                                <w:color w:val="FF6600"/>
                                <w:sz w:val="48"/>
                                <w:szCs w:val="48"/>
                              </w:rPr>
                              <w:t>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93" type="#_x0000_t202" style="position:absolute;margin-left:49.3pt;margin-top:692.65pt;width:278.7pt;height:46.7pt;z-index:25167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j1wNYCAAAi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" mv:complextextbox="1" filled="f" stroked="f">
                <v:textbox>
                  <w:txbxContent>
                    <w:p w14:paraId="7979E333" w14:textId="3A7BF4E2" w:rsidR="007452E8" w:rsidRPr="00FD124D" w:rsidRDefault="007452E8" w:rsidP="00FD124D">
                      <w:pPr>
                        <w:jc w:val="center"/>
                        <w:rPr>
                          <w:rFonts w:asciiTheme="majorHAnsi" w:hAnsiTheme="majorHAnsi"/>
                          <w:b/>
                          <w:color w:val="FF6600"/>
                          <w:sz w:val="48"/>
                          <w:szCs w:val="48"/>
                        </w:rPr>
                      </w:pPr>
                      <w:r w:rsidRPr="00FD124D">
                        <w:rPr>
                          <w:rFonts w:asciiTheme="majorHAnsi" w:hAnsiTheme="majorHAnsi"/>
                          <w:b/>
                          <w:color w:val="FF6600"/>
                          <w:sz w:val="48"/>
                          <w:szCs w:val="48"/>
                        </w:rPr>
                        <w:t>Uz redz</w:t>
                      </w:r>
                      <w:r w:rsidRPr="00FD124D">
                        <w:rPr>
                          <w:rFonts w:ascii="Times New Roman" w:hAnsi="Times New Roman" w:cs="Times New Roman"/>
                          <w:b/>
                          <w:color w:val="FF6600"/>
                          <w:sz w:val="48"/>
                          <w:szCs w:val="48"/>
                        </w:rPr>
                        <w:t>ē</w:t>
                      </w:r>
                      <w:r w:rsidRPr="00FD124D">
                        <w:rPr>
                          <w:rFonts w:asciiTheme="majorHAnsi" w:hAnsiTheme="majorHAnsi"/>
                          <w:b/>
                          <w:color w:val="FF6600"/>
                          <w:sz w:val="48"/>
                          <w:szCs w:val="48"/>
                        </w:rPr>
                        <w:t>šanos C</w:t>
                      </w:r>
                      <w:r w:rsidRPr="00FD124D">
                        <w:rPr>
                          <w:rFonts w:ascii="Times New Roman" w:hAnsi="Times New Roman" w:cs="Times New Roman"/>
                          <w:b/>
                          <w:color w:val="FF6600"/>
                          <w:sz w:val="48"/>
                          <w:szCs w:val="48"/>
                        </w:rPr>
                        <w:t>ē</w:t>
                      </w:r>
                      <w:r w:rsidRPr="00FD124D">
                        <w:rPr>
                          <w:rFonts w:asciiTheme="majorHAnsi" w:hAnsiTheme="majorHAnsi"/>
                          <w:b/>
                          <w:color w:val="FF6600"/>
                          <w:sz w:val="48"/>
                          <w:szCs w:val="48"/>
                        </w:rPr>
                        <w:t>s</w:t>
                      </w:r>
                      <w:r w:rsidRPr="00FD124D">
                        <w:rPr>
                          <w:rFonts w:ascii="Times New Roman" w:hAnsi="Times New Roman" w:cs="Times New Roman"/>
                          <w:b/>
                          <w:color w:val="FF6600"/>
                          <w:sz w:val="48"/>
                          <w:szCs w:val="48"/>
                        </w:rPr>
                        <w:t>ī</w:t>
                      </w:r>
                      <w:r w:rsidRPr="00FD124D">
                        <w:rPr>
                          <w:rFonts w:asciiTheme="majorHAnsi" w:hAnsiTheme="majorHAnsi"/>
                          <w:b/>
                          <w:color w:val="FF6600"/>
                          <w:sz w:val="48"/>
                          <w:szCs w:val="48"/>
                        </w:rPr>
                        <w:t>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8660E">
        <w:rPr>
          <w:noProof/>
        </w:rPr>
        <w:drawing>
          <wp:anchor distT="0" distB="0" distL="114300" distR="114300" simplePos="0" relativeHeight="251646963" behindDoc="0" locked="0" layoutInCell="1" allowOverlap="1" wp14:anchorId="4B9E0376" wp14:editId="1920289F">
            <wp:simplePos x="0" y="0"/>
            <wp:positionH relativeFrom="page">
              <wp:posOffset>4391660</wp:posOffset>
            </wp:positionH>
            <wp:positionV relativeFrom="page">
              <wp:posOffset>5951855</wp:posOffset>
            </wp:positionV>
            <wp:extent cx="2508250" cy="3679825"/>
            <wp:effectExtent l="304800" t="0" r="361950" b="180975"/>
            <wp:wrapThrough wrapText="bothSides">
              <wp:wrapPolygon edited="0">
                <wp:start x="5687" y="1938"/>
                <wp:lineTo x="2406" y="3876"/>
                <wp:lineTo x="1750" y="7007"/>
                <wp:lineTo x="875" y="7007"/>
                <wp:lineTo x="875" y="9393"/>
                <wp:lineTo x="0" y="9393"/>
                <wp:lineTo x="0" y="11778"/>
                <wp:lineTo x="-1094" y="11778"/>
                <wp:lineTo x="-1094" y="14164"/>
                <wp:lineTo x="-1969" y="14164"/>
                <wp:lineTo x="-2625" y="16549"/>
                <wp:lineTo x="-2625" y="21320"/>
                <wp:lineTo x="6781" y="21320"/>
                <wp:lineTo x="6781" y="22215"/>
                <wp:lineTo x="15530" y="22513"/>
                <wp:lineTo x="17717" y="22513"/>
                <wp:lineTo x="17936" y="22215"/>
                <wp:lineTo x="20342" y="21320"/>
                <wp:lineTo x="21655" y="19084"/>
                <wp:lineTo x="24498" y="4622"/>
                <wp:lineTo x="11812" y="2236"/>
                <wp:lineTo x="11593" y="1938"/>
                <wp:lineTo x="5687" y="1938"/>
              </wp:wrapPolygon>
            </wp:wrapThrough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7827_1557115668299_8015093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67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A9C">
        <w:rPr>
          <w:noProof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1D7E12E9" wp14:editId="0CA9D031">
                <wp:simplePos x="0" y="0"/>
                <wp:positionH relativeFrom="page">
                  <wp:posOffset>4834255</wp:posOffset>
                </wp:positionH>
                <wp:positionV relativeFrom="page">
                  <wp:posOffset>1801496</wp:posOffset>
                </wp:positionV>
                <wp:extent cx="2434590" cy="4641638"/>
                <wp:effectExtent l="0" t="0" r="0" b="6985"/>
                <wp:wrapTight wrapText="bothSides">
                  <wp:wrapPolygon edited="0">
                    <wp:start x="225" y="0"/>
                    <wp:lineTo x="225" y="21514"/>
                    <wp:lineTo x="21183" y="21514"/>
                    <wp:lineTo x="21183" y="0"/>
                    <wp:lineTo x="225" y="0"/>
                  </wp:wrapPolygon>
                </wp:wrapTight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46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2616DD" w14:textId="6BECF0CF" w:rsidR="007452E8" w:rsidRDefault="007452E8" w:rsidP="007C1373">
                            <w:pPr>
                              <w:pStyle w:val="BodyText"/>
                            </w:pPr>
                            <w:r>
                              <w:t>Tiek uzskat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ts, ka pirm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s cilv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ku apmetnes tagad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jo 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su apk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rtn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 xml:space="preserve"> par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juš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s 1206 gad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. Gaujas upe 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kotn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ji bijusi noz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gs tirdzniec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bas ce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ļ</w:t>
                            </w:r>
                            <w:r>
                              <w:t xml:space="preserve">š. </w:t>
                            </w:r>
                          </w:p>
                          <w:p w14:paraId="7089A788" w14:textId="30554A7C" w:rsidR="007452E8" w:rsidRDefault="007452E8" w:rsidP="007C1373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sis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sturiski ir bijusi noz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gs da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žā</w:t>
                            </w:r>
                            <w:r>
                              <w:t>du varu centrs. 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kotn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ji  latvju izb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ū</w:t>
                            </w:r>
                            <w: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 xml:space="preserve"> koka pils tikusi nodedzin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ta laik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, ka Latvijas teritoriju okup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juši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cu krustneši.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cieši izb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ū</w:t>
                            </w:r>
                            <w: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juši savu akmens 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ū</w:t>
                            </w:r>
                            <w:r>
                              <w:t>ra pili, kuru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k iekarojuši zviedri, uzb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ū</w:t>
                            </w:r>
                            <w: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jot 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l šobr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d pils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 xml:space="preserve"> apskat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mo pili. Savuk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</w:t>
                            </w:r>
                            <w:r>
                              <w:t>rt zviedrus no Latvijas un ar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 xml:space="preserve"> no 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m padzinuši krievi 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tera1 laik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ā, pievienojot to Krievijas impērijai.</w:t>
                            </w:r>
                          </w:p>
                          <w:p w14:paraId="3DA64FEF" w14:textId="73A6431F" w:rsidR="007452E8" w:rsidRPr="00CA47DA" w:rsidRDefault="007452E8" w:rsidP="007C1373">
                            <w:pPr>
                              <w:pStyle w:val="BodyText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Kv</w:t>
                            </w:r>
                            <w:r w:rsidR="00243430">
                              <w:rPr>
                                <w:rFonts w:ascii="Times New Roman" w:hAnsi="Times New Roman" w:cs="Times New Roman"/>
                              </w:rPr>
                              <w:t>alitatīvi plānotā treniņu 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rafikā noteikti būs paredzēta brīva diena vai pēcpusdi</w:t>
                            </w:r>
                            <w:r w:rsidR="008537AA">
                              <w:rPr>
                                <w:rFonts w:ascii="Times New Roman" w:hAnsi="Times New Roman" w:cs="Times New Roman"/>
                              </w:rPr>
                              <w:t>ena. Cēsīs ir daudz apskatāmu ob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jektu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4" type="#_x0000_t202" style="position:absolute;margin-left:380.65pt;margin-top:141.85pt;width:191.7pt;height:365.5pt;z-index:251658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" mv:complextextbox="1" filled="f" stroked="f">
                <v:textbox inset=",0,,0">
                  <w:txbxContent>
                    <w:p w14:paraId="032616DD" w14:textId="6BECF0CF" w:rsidR="007452E8" w:rsidRDefault="007452E8" w:rsidP="007C1373">
                      <w:pPr>
                        <w:pStyle w:val="BodyText"/>
                      </w:pPr>
                      <w:r>
                        <w:t>Tiek uzskat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ts, ka pirm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s cilv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ku apmetnes tagad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jo C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su apk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rtn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 xml:space="preserve"> par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d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juš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s 1206 gad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. Gaujas upe s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kotn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ji bijusi noz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gs tirdzniec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bas ce</w:t>
                      </w:r>
                      <w:r>
                        <w:rPr>
                          <w:rFonts w:ascii="Times New Roman" w:hAnsi="Times New Roman" w:cs="Times New Roman"/>
                        </w:rPr>
                        <w:t>ļ</w:t>
                      </w:r>
                      <w:r>
                        <w:t xml:space="preserve">š. </w:t>
                      </w:r>
                    </w:p>
                    <w:p w14:paraId="7089A788" w14:textId="30554A7C" w:rsidR="007452E8" w:rsidRDefault="007452E8" w:rsidP="007C1373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sis 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sturiski ir bijusi noz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gs da</w:t>
                      </w:r>
                      <w:r>
                        <w:rPr>
                          <w:rFonts w:ascii="Times New Roman" w:hAnsi="Times New Roman" w:cs="Times New Roman"/>
                        </w:rPr>
                        <w:t>žā</w:t>
                      </w:r>
                      <w:r>
                        <w:t>du varu centrs. S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kotn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ji  latvju izb</w:t>
                      </w:r>
                      <w:r>
                        <w:rPr>
                          <w:rFonts w:ascii="Times New Roman" w:hAnsi="Times New Roman" w:cs="Times New Roman"/>
                        </w:rPr>
                        <w:t>ū</w:t>
                      </w:r>
                      <w:r>
                        <w:t>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 xml:space="preserve"> koka pils tikusi nodedzin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ta laik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, ka Latvijas teritoriju okup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juši v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cu krustneši. V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cieši izb</w:t>
                      </w:r>
                      <w:r>
                        <w:rPr>
                          <w:rFonts w:ascii="Times New Roman" w:hAnsi="Times New Roman" w:cs="Times New Roman"/>
                        </w:rPr>
                        <w:t>ū</w:t>
                      </w:r>
                      <w:r>
                        <w:t>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juši savu akmens m</w:t>
                      </w:r>
                      <w:r>
                        <w:rPr>
                          <w:rFonts w:ascii="Times New Roman" w:hAnsi="Times New Roman" w:cs="Times New Roman"/>
                        </w:rPr>
                        <w:t>ū</w:t>
                      </w:r>
                      <w:r>
                        <w:t>ra pili, kuru 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l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k iekarojuši zviedri, uzb</w:t>
                      </w:r>
                      <w:r>
                        <w:rPr>
                          <w:rFonts w:ascii="Times New Roman" w:hAnsi="Times New Roman" w:cs="Times New Roman"/>
                        </w:rPr>
                        <w:t>ū</w:t>
                      </w:r>
                      <w:r>
                        <w:t>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jot v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l šobr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d pils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 xml:space="preserve"> apskat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mo pili. Savuk</w:t>
                      </w:r>
                      <w:r>
                        <w:rPr>
                          <w:rFonts w:ascii="Times New Roman" w:hAnsi="Times New Roman" w:cs="Times New Roman"/>
                        </w:rPr>
                        <w:t>ā</w:t>
                      </w:r>
                      <w:r>
                        <w:t>rt zviedrus no Latvijas un ar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 xml:space="preserve"> no C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m padzinuši krievi P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tera1 laik</w:t>
                      </w:r>
                      <w:r>
                        <w:rPr>
                          <w:rFonts w:ascii="Times New Roman" w:hAnsi="Times New Roman" w:cs="Times New Roman"/>
                        </w:rPr>
                        <w:t>ā, pievienojot to Krievijas impērijai.</w:t>
                      </w:r>
                    </w:p>
                    <w:p w14:paraId="3DA64FEF" w14:textId="73A6431F" w:rsidR="007452E8" w:rsidRPr="00CA47DA" w:rsidRDefault="007452E8" w:rsidP="007C1373">
                      <w:pPr>
                        <w:pStyle w:val="BodyText"/>
                      </w:pPr>
                      <w:r>
                        <w:rPr>
                          <w:rFonts w:ascii="Times New Roman" w:hAnsi="Times New Roman" w:cs="Times New Roman"/>
                        </w:rPr>
                        <w:t>Kv</w:t>
                      </w:r>
                      <w:r w:rsidR="00243430">
                        <w:rPr>
                          <w:rFonts w:ascii="Times New Roman" w:hAnsi="Times New Roman" w:cs="Times New Roman"/>
                        </w:rPr>
                        <w:t>alitatīvi plānotā treniņu g</w:t>
                      </w:r>
                      <w:r>
                        <w:rPr>
                          <w:rFonts w:ascii="Times New Roman" w:hAnsi="Times New Roman" w:cs="Times New Roman"/>
                        </w:rPr>
                        <w:t>rafikā noteikti būs paredzēta brīva diena vai pēcpusdi</w:t>
                      </w:r>
                      <w:r w:rsidR="008537AA">
                        <w:rPr>
                          <w:rFonts w:ascii="Times New Roman" w:hAnsi="Times New Roman" w:cs="Times New Roman"/>
                        </w:rPr>
                        <w:t>ena. Cēsīs ir daudz apskatāmu ob</w:t>
                      </w:r>
                      <w:r>
                        <w:rPr>
                          <w:rFonts w:ascii="Times New Roman" w:hAnsi="Times New Roman" w:cs="Times New Roman"/>
                        </w:rPr>
                        <w:t>jektu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2783">
        <w:rPr>
          <w:noProof/>
        </w:rPr>
        <w:drawing>
          <wp:anchor distT="0" distB="0" distL="114300" distR="114300" simplePos="0" relativeHeight="251645938" behindDoc="0" locked="0" layoutInCell="1" allowOverlap="1" wp14:anchorId="3D51E66F" wp14:editId="31DAE9C8">
            <wp:simplePos x="0" y="0"/>
            <wp:positionH relativeFrom="page">
              <wp:posOffset>502920</wp:posOffset>
            </wp:positionH>
            <wp:positionV relativeFrom="page">
              <wp:posOffset>1425575</wp:posOffset>
            </wp:positionV>
            <wp:extent cx="4285615" cy="3213735"/>
            <wp:effectExtent l="152400" t="0" r="286385" b="367665"/>
            <wp:wrapThrough wrapText="bothSides">
              <wp:wrapPolygon edited="0">
                <wp:start x="4225" y="1878"/>
                <wp:lineTo x="1920" y="3585"/>
                <wp:lineTo x="1920" y="4951"/>
                <wp:lineTo x="1280" y="4951"/>
                <wp:lineTo x="1280" y="7682"/>
                <wp:lineTo x="768" y="7682"/>
                <wp:lineTo x="768" y="10414"/>
                <wp:lineTo x="128" y="10414"/>
                <wp:lineTo x="128" y="13145"/>
                <wp:lineTo x="-512" y="13145"/>
                <wp:lineTo x="-768" y="18608"/>
                <wp:lineTo x="-512" y="21340"/>
                <wp:lineTo x="6145" y="21340"/>
                <wp:lineTo x="6145" y="23559"/>
                <wp:lineTo x="18179" y="23900"/>
                <wp:lineTo x="18947" y="23900"/>
                <wp:lineTo x="19075" y="23559"/>
                <wp:lineTo x="21635" y="21510"/>
                <wp:lineTo x="21635" y="21340"/>
                <wp:lineTo x="22147" y="18779"/>
                <wp:lineTo x="22915" y="7682"/>
                <wp:lineTo x="22403" y="5122"/>
                <wp:lineTo x="22531" y="4780"/>
                <wp:lineTo x="17539" y="3756"/>
                <wp:lineTo x="7937" y="1878"/>
                <wp:lineTo x="4225" y="1878"/>
              </wp:wrapPolygon>
            </wp:wrapThrough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4569_1589311993187_6787123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3213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F99">
        <w:rPr>
          <w:noProof/>
        </w:rPr>
        <w:drawing>
          <wp:anchor distT="0" distB="0" distL="114300" distR="114300" simplePos="0" relativeHeight="251644913" behindDoc="0" locked="0" layoutInCell="1" allowOverlap="1" wp14:anchorId="5F2B72E7" wp14:editId="3188076F">
            <wp:simplePos x="0" y="0"/>
            <wp:positionH relativeFrom="page">
              <wp:posOffset>365760</wp:posOffset>
            </wp:positionH>
            <wp:positionV relativeFrom="page">
              <wp:posOffset>5029200</wp:posOffset>
            </wp:positionV>
            <wp:extent cx="4698365" cy="3522980"/>
            <wp:effectExtent l="0" t="330200" r="0" b="1303020"/>
            <wp:wrapThrough wrapText="bothSides">
              <wp:wrapPolygon edited="0">
                <wp:start x="0" y="-2025"/>
                <wp:lineTo x="350" y="29433"/>
                <wp:lineTo x="1401" y="29433"/>
                <wp:lineTo x="1518" y="29122"/>
                <wp:lineTo x="8875" y="28187"/>
                <wp:lineTo x="8991" y="28187"/>
                <wp:lineTo x="19501" y="25696"/>
                <wp:lineTo x="19735" y="-1402"/>
                <wp:lineTo x="1518" y="-2025"/>
                <wp:lineTo x="0" y="-2025"/>
              </wp:wrapPolygon>
            </wp:wrapThrough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4149_1589313713230_7128722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3A0EB148" wp14:editId="12C0AECB">
                <wp:simplePos x="0" y="0"/>
                <wp:positionH relativeFrom="page">
                  <wp:posOffset>502920</wp:posOffset>
                </wp:positionH>
                <wp:positionV relativeFrom="page">
                  <wp:posOffset>969010</wp:posOffset>
                </wp:positionV>
                <wp:extent cx="6766560" cy="736600"/>
                <wp:effectExtent l="0" t="0" r="0" b="0"/>
                <wp:wrapTight wrapText="bothSides">
                  <wp:wrapPolygon edited="0">
                    <wp:start x="81" y="0"/>
                    <wp:lineTo x="81" y="20855"/>
                    <wp:lineTo x="21405" y="20855"/>
                    <wp:lineTo x="21405" y="0"/>
                    <wp:lineTo x="81" y="0"/>
                  </wp:wrapPolygon>
                </wp:wrapTight>
                <wp:docPr id="4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79BC13" w14:textId="37DCD04F" w:rsidR="007452E8" w:rsidRPr="00FD124D" w:rsidRDefault="007452E8" w:rsidP="007C1373">
                            <w:pPr>
                              <w:pStyle w:val="Heading1"/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D124D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C</w:t>
                            </w:r>
                            <w:r w:rsidRPr="00FD124D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ē</w:t>
                            </w:r>
                            <w:r w:rsidRPr="00FD124D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sis – skaista, sena mazpils</w:t>
                            </w:r>
                            <w:r w:rsidRPr="00FD124D">
                              <w:rPr>
                                <w:rFonts w:ascii="Times New Roman" w:hAnsi="Times New Roman" w:cs="Times New Roman"/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ē</w:t>
                            </w:r>
                            <w:r w:rsidRPr="00FD124D">
                              <w:rPr>
                                <w:b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5" type="#_x0000_t202" style="position:absolute;margin-left:39.6pt;margin-top:76.3pt;width:532.8pt;height:58pt;z-index:251658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" filled="f" stroked="f">
                <v:textbox inset=",0,,0">
                  <w:txbxContent>
                    <w:p w14:paraId="2379BC13" w14:textId="37DCD04F" w:rsidR="007452E8" w:rsidRPr="00FD124D" w:rsidRDefault="007452E8" w:rsidP="007C1373">
                      <w:pPr>
                        <w:pStyle w:val="Heading1"/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D124D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C</w:t>
                      </w:r>
                      <w:r w:rsidRPr="00FD124D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ē</w:t>
                      </w:r>
                      <w:r w:rsidRPr="00FD124D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sis – skaista, sena mazpils</w:t>
                      </w:r>
                      <w:r w:rsidRPr="00FD124D">
                        <w:rPr>
                          <w:rFonts w:ascii="Times New Roman" w:hAnsi="Times New Roman" w:cs="Times New Roman"/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ē</w:t>
                      </w:r>
                      <w:r w:rsidRPr="00FD124D">
                        <w:rPr>
                          <w:b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A00D7B8" w14:textId="5237898C" w:rsidR="007C1373" w:rsidRDefault="00CF7D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648" behindDoc="1" locked="0" layoutInCell="1" allowOverlap="1" wp14:anchorId="2C56D09B" wp14:editId="1E3E61A7">
                <wp:simplePos x="0" y="0"/>
                <wp:positionH relativeFrom="page">
                  <wp:posOffset>368300</wp:posOffset>
                </wp:positionH>
                <wp:positionV relativeFrom="page">
                  <wp:posOffset>8255000</wp:posOffset>
                </wp:positionV>
                <wp:extent cx="3646805" cy="1079500"/>
                <wp:effectExtent l="0" t="0" r="0" b="12700"/>
                <wp:wrapThrough wrapText="bothSides">
                  <wp:wrapPolygon edited="0">
                    <wp:start x="150" y="0"/>
                    <wp:lineTo x="150" y="21346"/>
                    <wp:lineTo x="21213" y="21346"/>
                    <wp:lineTo x="21213" y="0"/>
                    <wp:lineTo x="150" y="0"/>
                  </wp:wrapPolygon>
                </wp:wrapThrough>
                <wp:docPr id="3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7FF6" w14:textId="77777777" w:rsidR="007452E8" w:rsidRPr="00AE4675" w:rsidRDefault="007452E8" w:rsidP="007C1373">
                            <w:pPr>
                              <w:pStyle w:val="Block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4675">
                              <w:rPr>
                                <w:b/>
                                <w:sz w:val="28"/>
                                <w:szCs w:val="28"/>
                              </w:rPr>
                              <w:t>Zvaniet: +371 25671006</w:t>
                            </w:r>
                          </w:p>
                          <w:p w14:paraId="5790C7EC" w14:textId="77777777" w:rsidR="007452E8" w:rsidRPr="00AE4675" w:rsidRDefault="007452E8" w:rsidP="007C1373">
                            <w:pPr>
                              <w:pStyle w:val="Block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46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Epasts: </w:t>
                            </w:r>
                            <w:hyperlink r:id="rId30" w:history="1">
                              <w:r w:rsidRPr="00AE4675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teambossltd@gmail.com</w:t>
                              </w:r>
                            </w:hyperlink>
                          </w:p>
                          <w:p w14:paraId="6852947B" w14:textId="77777777" w:rsidR="007452E8" w:rsidRPr="00AE4675" w:rsidRDefault="007452E8" w:rsidP="007C1373">
                            <w:pPr>
                              <w:pStyle w:val="Block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4675">
                              <w:rPr>
                                <w:b/>
                                <w:sz w:val="28"/>
                                <w:szCs w:val="28"/>
                              </w:rPr>
                              <w:t>WEB: teambossltd.wixsite.com/athletics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29pt;margin-top:650pt;width:287.15pt;height:85pt;z-index:-25164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" filled="f" stroked="f">
                <v:textbox inset=",0,,0">
                  <w:txbxContent>
                    <w:p w14:paraId="2B437FF6" w14:textId="77777777" w:rsidR="007452E8" w:rsidRPr="00AE4675" w:rsidRDefault="007452E8" w:rsidP="007C1373">
                      <w:pPr>
                        <w:pStyle w:val="BlockText"/>
                        <w:rPr>
                          <w:b/>
                          <w:sz w:val="28"/>
                          <w:szCs w:val="28"/>
                        </w:rPr>
                      </w:pPr>
                      <w:r w:rsidRPr="00AE4675">
                        <w:rPr>
                          <w:b/>
                          <w:sz w:val="28"/>
                          <w:szCs w:val="28"/>
                        </w:rPr>
                        <w:t>Zvaniet: +371 25671006</w:t>
                      </w:r>
                    </w:p>
                    <w:p w14:paraId="5790C7EC" w14:textId="77777777" w:rsidR="007452E8" w:rsidRPr="00AE4675" w:rsidRDefault="007452E8" w:rsidP="007C1373">
                      <w:pPr>
                        <w:pStyle w:val="BlockText"/>
                        <w:rPr>
                          <w:b/>
                          <w:sz w:val="28"/>
                          <w:szCs w:val="28"/>
                        </w:rPr>
                      </w:pPr>
                      <w:r w:rsidRPr="00AE4675">
                        <w:rPr>
                          <w:b/>
                          <w:sz w:val="28"/>
                          <w:szCs w:val="28"/>
                        </w:rPr>
                        <w:t xml:space="preserve">Epasts: </w:t>
                      </w:r>
                      <w:hyperlink r:id="rId31" w:history="1">
                        <w:r w:rsidRPr="00AE4675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teambossltd@gmail.com</w:t>
                        </w:r>
                      </w:hyperlink>
                    </w:p>
                    <w:p w14:paraId="6852947B" w14:textId="77777777" w:rsidR="007452E8" w:rsidRPr="00AE4675" w:rsidRDefault="007452E8" w:rsidP="007C1373">
                      <w:pPr>
                        <w:pStyle w:val="BlockText"/>
                        <w:rPr>
                          <w:b/>
                          <w:sz w:val="28"/>
                          <w:szCs w:val="28"/>
                        </w:rPr>
                      </w:pPr>
                      <w:r w:rsidRPr="00AE4675">
                        <w:rPr>
                          <w:b/>
                          <w:sz w:val="28"/>
                          <w:szCs w:val="28"/>
                        </w:rPr>
                        <w:t>WEB: teambossltd.wixsite.com/athletics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675">
        <w:rPr>
          <w:noProof/>
        </w:rPr>
        <w:drawing>
          <wp:anchor distT="0" distB="0" distL="114300" distR="114300" simplePos="0" relativeHeight="251654138" behindDoc="0" locked="0" layoutInCell="1" allowOverlap="1" wp14:anchorId="57941FAD" wp14:editId="689019DE">
            <wp:simplePos x="0" y="0"/>
            <wp:positionH relativeFrom="page">
              <wp:posOffset>3022600</wp:posOffset>
            </wp:positionH>
            <wp:positionV relativeFrom="page">
              <wp:posOffset>2901315</wp:posOffset>
            </wp:positionV>
            <wp:extent cx="4436110" cy="6809105"/>
            <wp:effectExtent l="0" t="0" r="8890" b="0"/>
            <wp:wrapThrough wrapText="bothSides">
              <wp:wrapPolygon edited="0">
                <wp:start x="9276" y="0"/>
                <wp:lineTo x="8286" y="242"/>
                <wp:lineTo x="5318" y="1209"/>
                <wp:lineTo x="4823" y="1773"/>
                <wp:lineTo x="3587" y="2659"/>
                <wp:lineTo x="2226" y="3948"/>
                <wp:lineTo x="1360" y="5237"/>
                <wp:lineTo x="742" y="6527"/>
                <wp:lineTo x="247" y="7816"/>
                <wp:lineTo x="0" y="9105"/>
                <wp:lineTo x="0" y="12972"/>
                <wp:lineTo x="371" y="14262"/>
                <wp:lineTo x="1731" y="16840"/>
                <wp:lineTo x="2721" y="18129"/>
                <wp:lineTo x="4081" y="19418"/>
                <wp:lineTo x="6555" y="20788"/>
                <wp:lineTo x="8905" y="21433"/>
                <wp:lineTo x="9276" y="21513"/>
                <wp:lineTo x="12244" y="21513"/>
                <wp:lineTo x="12615" y="21433"/>
                <wp:lineTo x="14965" y="20788"/>
                <wp:lineTo x="17438" y="19418"/>
                <wp:lineTo x="18922" y="18129"/>
                <wp:lineTo x="19788" y="16840"/>
                <wp:lineTo x="21149" y="14262"/>
                <wp:lineTo x="21520" y="12972"/>
                <wp:lineTo x="21520" y="9105"/>
                <wp:lineTo x="21272" y="7816"/>
                <wp:lineTo x="20778" y="6527"/>
                <wp:lineTo x="20159" y="5237"/>
                <wp:lineTo x="19293" y="3948"/>
                <wp:lineTo x="17933" y="2659"/>
                <wp:lineTo x="16202" y="1209"/>
                <wp:lineTo x="13233" y="242"/>
                <wp:lineTo x="12244" y="0"/>
                <wp:lineTo x="9276" y="0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ldig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680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75">
        <w:rPr>
          <w:noProof/>
        </w:rPr>
        <w:drawing>
          <wp:anchor distT="0" distB="0" distL="114300" distR="114300" simplePos="0" relativeHeight="251653113" behindDoc="0" locked="0" layoutInCell="1" allowOverlap="1" wp14:anchorId="7B3D5AAC" wp14:editId="7BCC7071">
            <wp:simplePos x="0" y="0"/>
            <wp:positionH relativeFrom="page">
              <wp:posOffset>169545</wp:posOffset>
            </wp:positionH>
            <wp:positionV relativeFrom="page">
              <wp:posOffset>3888740</wp:posOffset>
            </wp:positionV>
            <wp:extent cx="4342765" cy="3344545"/>
            <wp:effectExtent l="381000" t="863600" r="635" b="1989455"/>
            <wp:wrapTight wrapText="bothSides">
              <wp:wrapPolygon edited="0">
                <wp:start x="-775" y="-2755"/>
                <wp:lineTo x="-528" y="8245"/>
                <wp:lineTo x="-1023" y="8381"/>
                <wp:lineTo x="-555" y="13618"/>
                <wp:lineTo x="-746" y="17192"/>
                <wp:lineTo x="-409" y="21627"/>
                <wp:lineTo x="7178" y="22221"/>
                <wp:lineTo x="7721" y="24755"/>
                <wp:lineTo x="14024" y="23019"/>
                <wp:lineTo x="14443" y="25587"/>
                <wp:lineTo x="7893" y="27390"/>
                <wp:lineTo x="8189" y="29992"/>
                <wp:lineTo x="2305" y="34295"/>
                <wp:lineTo x="2751" y="37023"/>
                <wp:lineTo x="3492" y="36819"/>
                <wp:lineTo x="3563" y="36464"/>
                <wp:lineTo x="20720" y="29225"/>
                <wp:lineTo x="20843" y="29191"/>
                <wp:lineTo x="21439" y="26511"/>
                <wp:lineTo x="20155" y="18648"/>
                <wp:lineTo x="20230" y="15945"/>
                <wp:lineTo x="20181" y="13275"/>
                <wp:lineTo x="20256" y="10571"/>
                <wp:lineTo x="20208" y="7902"/>
                <wp:lineTo x="20358" y="2494"/>
                <wp:lineTo x="18605" y="462"/>
                <wp:lineTo x="18362" y="-1819"/>
                <wp:lineTo x="12598" y="-735"/>
                <wp:lineTo x="12179" y="-3303"/>
                <wp:lineTo x="6494" y="-1738"/>
                <wp:lineTo x="6075" y="-4305"/>
                <wp:lineTo x="90" y="-2993"/>
                <wp:lineTo x="-775" y="-2755"/>
              </wp:wrapPolygon>
            </wp:wrapTight>
            <wp:docPr id="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157" descr="::Spring Assets:BXP388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18296">
                      <a:off x="0" y="0"/>
                      <a:ext cx="4342765" cy="33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FF">
        <w:rPr>
          <w:noProof/>
        </w:rPr>
        <w:drawing>
          <wp:anchor distT="0" distB="0" distL="118745" distR="118745" simplePos="0" relativeHeight="251655163" behindDoc="0" locked="0" layoutInCell="1" allowOverlap="1" wp14:anchorId="6D0297E8" wp14:editId="178A9F09">
            <wp:simplePos x="0" y="0"/>
            <wp:positionH relativeFrom="page">
              <wp:posOffset>209550</wp:posOffset>
            </wp:positionH>
            <wp:positionV relativeFrom="page">
              <wp:posOffset>575310</wp:posOffset>
            </wp:positionV>
            <wp:extent cx="5728970" cy="3300095"/>
            <wp:effectExtent l="0" t="0" r="240030" b="332105"/>
            <wp:wrapTight wrapText="bothSides">
              <wp:wrapPolygon edited="0">
                <wp:start x="19434" y="2217"/>
                <wp:lineTo x="2718" y="2463"/>
                <wp:lineTo x="2690" y="3127"/>
                <wp:lineTo x="2022" y="3043"/>
                <wp:lineTo x="1912" y="5696"/>
                <wp:lineTo x="1530" y="5649"/>
                <wp:lineTo x="1420" y="8302"/>
                <wp:lineTo x="1038" y="8254"/>
                <wp:lineTo x="928" y="10907"/>
                <wp:lineTo x="450" y="10848"/>
                <wp:lineTo x="340" y="13501"/>
                <wp:lineTo x="-42" y="13453"/>
                <wp:lineTo x="-262" y="18759"/>
                <wp:lineTo x="216" y="18819"/>
                <wp:lineTo x="106" y="21472"/>
                <wp:lineTo x="18125" y="24555"/>
                <wp:lineTo x="19940" y="24781"/>
                <wp:lineTo x="20834" y="24060"/>
                <wp:lineTo x="21988" y="21703"/>
                <wp:lineTo x="22544" y="8272"/>
                <wp:lineTo x="22265" y="5737"/>
                <wp:lineTo x="22272" y="5571"/>
                <wp:lineTo x="20942" y="2905"/>
                <wp:lineTo x="20867" y="2396"/>
                <wp:lineTo x="19434" y="2217"/>
              </wp:wrapPolygon>
            </wp:wrapTight>
            <wp:docPr id="17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179" descr="::spring images:42-1802108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53234">
                      <a:off x="0" y="0"/>
                      <a:ext cx="5728970" cy="3300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FF">
        <w:rPr>
          <w:noProof/>
        </w:rPr>
        <w:drawing>
          <wp:anchor distT="0" distB="0" distL="118745" distR="118745" simplePos="0" relativeHeight="251658382" behindDoc="0" locked="0" layoutInCell="1" allowOverlap="1" wp14:anchorId="3C03EA92" wp14:editId="7D4AB5C2">
            <wp:simplePos x="0" y="0"/>
            <wp:positionH relativeFrom="page">
              <wp:posOffset>953770</wp:posOffset>
            </wp:positionH>
            <wp:positionV relativeFrom="page">
              <wp:posOffset>960120</wp:posOffset>
            </wp:positionV>
            <wp:extent cx="6481445" cy="2154555"/>
            <wp:effectExtent l="0" t="0" r="0" b="0"/>
            <wp:wrapTight wrapText="bothSides">
              <wp:wrapPolygon edited="0">
                <wp:start x="2540" y="6041"/>
                <wp:lineTo x="292" y="7382"/>
                <wp:lineTo x="456" y="11426"/>
                <wp:lineTo x="1713" y="15068"/>
                <wp:lineTo x="1797" y="15037"/>
                <wp:lineTo x="13221" y="14933"/>
                <wp:lineTo x="13305" y="14902"/>
                <wp:lineTo x="19195" y="15041"/>
                <wp:lineTo x="19299" y="15516"/>
                <wp:lineTo x="19971" y="15268"/>
                <wp:lineTo x="20035" y="14732"/>
                <wp:lineTo x="20961" y="12338"/>
                <wp:lineTo x="20951" y="12086"/>
                <wp:lineTo x="20712" y="8325"/>
                <wp:lineTo x="20726" y="4472"/>
                <wp:lineTo x="12807" y="6876"/>
                <wp:lineTo x="12643" y="2832"/>
                <wp:lineTo x="3632" y="5638"/>
                <wp:lineTo x="2540" y="6041"/>
              </wp:wrapPolygon>
            </wp:wrapTight>
            <wp:docPr id="18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180" descr="::spring images:42-174994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18897">
                      <a:off x="0" y="0"/>
                      <a:ext cx="6481445" cy="2154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FF" w:rsidRPr="00B978F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362BC1B2" wp14:editId="37A4A3D1">
                <wp:simplePos x="0" y="0"/>
                <wp:positionH relativeFrom="page">
                  <wp:posOffset>374650</wp:posOffset>
                </wp:positionH>
                <wp:positionV relativeFrom="page">
                  <wp:posOffset>7594600</wp:posOffset>
                </wp:positionV>
                <wp:extent cx="3340100" cy="406400"/>
                <wp:effectExtent l="0" t="0" r="0" b="0"/>
                <wp:wrapThrough wrapText="bothSides">
                  <wp:wrapPolygon edited="0">
                    <wp:start x="164" y="0"/>
                    <wp:lineTo x="164" y="20250"/>
                    <wp:lineTo x="21189" y="20250"/>
                    <wp:lineTo x="21189" y="0"/>
                    <wp:lineTo x="164" y="0"/>
                  </wp:wrapPolygon>
                </wp:wrapThrough>
                <wp:docPr id="3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61E45E" w14:textId="77777777" w:rsidR="007452E8" w:rsidRPr="00AE4675" w:rsidRDefault="007452E8" w:rsidP="007C1373">
                            <w:pPr>
                              <w:pStyle w:val="Mailer"/>
                              <w:rPr>
                                <w:b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AE4675">
                              <w:rPr>
                                <w:b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Kur un k</w:t>
                            </w:r>
                            <w:r w:rsidRPr="00AE467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ā</w:t>
                            </w:r>
                            <w:r w:rsidRPr="00AE4675">
                              <w:rPr>
                                <w:b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pieteikties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7" type="#_x0000_t202" style="position:absolute;margin-left:29.5pt;margin-top:598pt;width:263pt;height:32pt;z-index:25165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yOv/Q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" filled="f" stroked="f">
                <v:textbox inset=",0,,0">
                  <w:txbxContent>
                    <w:p w14:paraId="4861E45E" w14:textId="77777777" w:rsidR="007452E8" w:rsidRPr="00AE4675" w:rsidRDefault="007452E8" w:rsidP="007C1373">
                      <w:pPr>
                        <w:pStyle w:val="Mailer"/>
                        <w:rPr>
                          <w:b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AE4675">
                        <w:rPr>
                          <w:b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Kur un k</w:t>
                      </w:r>
                      <w:r w:rsidRPr="00AE467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ā</w:t>
                      </w:r>
                      <w:r w:rsidRPr="00AE4675">
                        <w:rPr>
                          <w:b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pieteikties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978FF">
        <w:rPr>
          <w:noProof/>
        </w:rPr>
        <mc:AlternateContent>
          <mc:Choice Requires="wps">
            <w:drawing>
              <wp:anchor distT="0" distB="0" distL="114300" distR="114300" simplePos="0" relativeHeight="251667600" behindDoc="0" locked="0" layoutInCell="1" allowOverlap="1" wp14:anchorId="65898965" wp14:editId="6868D2E9">
                <wp:simplePos x="0" y="0"/>
                <wp:positionH relativeFrom="page">
                  <wp:posOffset>657225</wp:posOffset>
                </wp:positionH>
                <wp:positionV relativeFrom="page">
                  <wp:posOffset>2930525</wp:posOffset>
                </wp:positionV>
                <wp:extent cx="6457315" cy="2247900"/>
                <wp:effectExtent l="0" t="0" r="0" b="12700"/>
                <wp:wrapThrough wrapText="bothSides">
                  <wp:wrapPolygon edited="0">
                    <wp:start x="85" y="0"/>
                    <wp:lineTo x="85" y="21478"/>
                    <wp:lineTo x="21411" y="21478"/>
                    <wp:lineTo x="21411" y="0"/>
                    <wp:lineTo x="85" y="0"/>
                  </wp:wrapPolygon>
                </wp:wrapThrough>
                <wp:docPr id="4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6D7529" w14:textId="77777777" w:rsidR="007452E8" w:rsidRPr="006B39C0" w:rsidRDefault="007452E8" w:rsidP="007C1373">
                            <w:pPr>
                              <w:pStyle w:val="BodyText"/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Team BOSS Baltic ir vienošan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 ar MIZUNO korpor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cijas apstiprin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izplat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 Baltij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SPORTLAND par sporta ekip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juma pieg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 uz 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paši  iizdev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giem noteikumiem.</w:t>
                            </w:r>
                          </w:p>
                          <w:p w14:paraId="6D3480EE" w14:textId="5A09B6F7" w:rsidR="007452E8" w:rsidRPr="006B39C0" w:rsidRDefault="007452E8" w:rsidP="007C1373">
                            <w:pPr>
                              <w:pStyle w:val="BodyText"/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Ekip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jumam ir izš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ķ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iroša noz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me, lai sportiskas nodarb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bas un treni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ņ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sniegtu vajadz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 efektu. T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ēļ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kvalit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ā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tei m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 piev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ršam </w:t>
                            </w:r>
                            <w:r w:rsidRPr="006B39C0"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pašu uzman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ī</w:t>
                            </w:r>
                            <w:r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</w:t>
                            </w:r>
                            <w:r w:rsidRPr="006B39C0">
                              <w:rPr>
                                <w:b/>
                                <w:color w:val="FFD700" w:themeColor="accent5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98" type="#_x0000_t202" style="position:absolute;margin-left:51.75pt;margin-top:230.75pt;width:508.45pt;height:177pt;z-index:2516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" mv:complextextbox="1" filled="f" stroked="f">
                <v:textbox inset=",0,,0">
                  <w:txbxContent>
                    <w:p w14:paraId="676D7529" w14:textId="77777777" w:rsidR="007452E8" w:rsidRPr="006B39C0" w:rsidRDefault="007452E8" w:rsidP="007C1373">
                      <w:pPr>
                        <w:pStyle w:val="BodyText"/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Team BOSS Baltic ir vienošan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 ar MIZUNO korpor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cijas apstiprin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to izplat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ju Baltij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SPORTLAND par sporta ekip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juma pieg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 uz 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paši  iizdev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giem noteikumiem.</w:t>
                      </w:r>
                    </w:p>
                    <w:p w14:paraId="6D3480EE" w14:textId="5A09B6F7" w:rsidR="007452E8" w:rsidRPr="006B39C0" w:rsidRDefault="007452E8" w:rsidP="007C1373">
                      <w:pPr>
                        <w:pStyle w:val="BodyText"/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Ekip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jumam ir izš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ķ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iroša noz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me, lai sportiskas nodarb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bas un treni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ņ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sniegtu vajadz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 efektu. T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ēļ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kvalit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ā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tei m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 piev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ršam </w:t>
                      </w:r>
                      <w:r w:rsidRPr="006B39C0"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pašu uzman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ī</w:t>
                      </w:r>
                      <w:r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bu</w:t>
                      </w:r>
                      <w:r w:rsidRPr="006B39C0">
                        <w:rPr>
                          <w:b/>
                          <w:color w:val="FFD700" w:themeColor="accent5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2A6">
        <w:rPr>
          <w:noProof/>
        </w:rPr>
        <mc:AlternateContent>
          <mc:Choice Requires="wps">
            <w:drawing>
              <wp:anchor distT="0" distB="0" distL="114300" distR="114300" simplePos="0" relativeHeight="251668624" behindDoc="0" locked="0" layoutInCell="1" allowOverlap="1" wp14:anchorId="18703214" wp14:editId="233DDF4A">
                <wp:simplePos x="0" y="0"/>
                <wp:positionH relativeFrom="page">
                  <wp:posOffset>2743200</wp:posOffset>
                </wp:positionH>
                <wp:positionV relativeFrom="page">
                  <wp:posOffset>1028700</wp:posOffset>
                </wp:positionV>
                <wp:extent cx="4395470" cy="734695"/>
                <wp:effectExtent l="0" t="0" r="0" b="1905"/>
                <wp:wrapThrough wrapText="bothSides">
                  <wp:wrapPolygon edited="0">
                    <wp:start x="125" y="0"/>
                    <wp:lineTo x="125" y="20909"/>
                    <wp:lineTo x="21344" y="20909"/>
                    <wp:lineTo x="21344" y="0"/>
                    <wp:lineTo x="125" y="0"/>
                  </wp:wrapPolygon>
                </wp:wrapThrough>
                <wp:docPr id="3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54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0541E2" w14:textId="77777777" w:rsidR="007452E8" w:rsidRPr="00F93AA5" w:rsidRDefault="007452E8" w:rsidP="00CE7DD4">
                            <w:pPr>
                              <w:pStyle w:val="Title-Back"/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3AA5">
                              <w:rPr>
                                <w:b/>
                                <w:sz w:val="96"/>
                                <w:szCs w:val="9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Ekip</w:t>
                            </w:r>
                            <w:r w:rsidRPr="00F93AA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ē</w:t>
                            </w:r>
                            <w:r w:rsidRPr="00F93AA5">
                              <w:rPr>
                                <w:b/>
                                <w:sz w:val="96"/>
                                <w:szCs w:val="96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99" type="#_x0000_t202" style="position:absolute;margin-left:3in;margin-top:81pt;width:346.1pt;height:57.85pt;z-index:25166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5GGvYCAABX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" filled="f" stroked="f">
                <v:textbox inset=",0,,0">
                  <w:txbxContent>
                    <w:p w14:paraId="340541E2" w14:textId="77777777" w:rsidR="007452E8" w:rsidRPr="00F93AA5" w:rsidRDefault="007452E8" w:rsidP="00CE7DD4">
                      <w:pPr>
                        <w:pStyle w:val="Title-Back"/>
                        <w:jc w:val="center"/>
                        <w:rPr>
                          <w:b/>
                          <w:sz w:val="96"/>
                          <w:szCs w:val="9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93AA5">
                        <w:rPr>
                          <w:b/>
                          <w:sz w:val="96"/>
                          <w:szCs w:val="9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Ekip</w:t>
                      </w:r>
                      <w:r w:rsidRPr="00F93AA5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ē</w:t>
                      </w:r>
                      <w:r w:rsidRPr="00F93AA5">
                        <w:rPr>
                          <w:b/>
                          <w:sz w:val="96"/>
                          <w:szCs w:val="96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jums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2A6">
        <w:rPr>
          <w:noProof/>
        </w:rPr>
        <mc:AlternateContent>
          <mc:Choice Requires="wps">
            <w:drawing>
              <wp:anchor distT="0" distB="0" distL="114300" distR="114300" simplePos="0" relativeHeight="251666576" behindDoc="0" locked="0" layoutInCell="1" allowOverlap="1" wp14:anchorId="17ABF24D" wp14:editId="3A7B3456">
                <wp:simplePos x="0" y="0"/>
                <wp:positionH relativeFrom="page">
                  <wp:posOffset>2641600</wp:posOffset>
                </wp:positionH>
                <wp:positionV relativeFrom="page">
                  <wp:posOffset>4316095</wp:posOffset>
                </wp:positionV>
                <wp:extent cx="3456305" cy="713105"/>
                <wp:effectExtent l="0" t="0" r="0" b="0"/>
                <wp:wrapThrough wrapText="bothSides">
                  <wp:wrapPolygon edited="0">
                    <wp:start x="159" y="0"/>
                    <wp:lineTo x="159" y="20773"/>
                    <wp:lineTo x="21271" y="20773"/>
                    <wp:lineTo x="21271" y="0"/>
                    <wp:lineTo x="159" y="0"/>
                  </wp:wrapPolygon>
                </wp:wrapThrough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305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3AF84DF" w14:textId="77777777" w:rsidR="007452E8" w:rsidRPr="0019635D" w:rsidRDefault="007452E8" w:rsidP="0019635D">
                            <w:pPr>
                              <w:pStyle w:val="Subtitle-Back"/>
                              <w:rPr>
                                <w:b/>
                                <w:color w:val="507636" w:themeColor="text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35D">
                              <w:rPr>
                                <w:b/>
                                <w:color w:val="507636" w:themeColor="text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Laipni gaid</w:t>
                            </w:r>
                            <w:r w:rsidRPr="0019635D">
                              <w:rPr>
                                <w:rFonts w:ascii="Times New Roman" w:hAnsi="Times New Roman" w:cs="Times New Roman"/>
                                <w:b/>
                                <w:color w:val="507636" w:themeColor="text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ī</w:t>
                            </w:r>
                            <w:r w:rsidRPr="0019635D">
                              <w:rPr>
                                <w:b/>
                                <w:color w:val="507636" w:themeColor="text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" o:spid="_x0000_s1100" type="#_x0000_t202" style="position:absolute;margin-left:208pt;margin-top:339.85pt;width:272.15pt;height:56.15pt;z-index:251666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" mv:complextextbox="1" filled="f" stroked="f">
                <v:textbox style="mso-fit-shape-to-text:t">
                  <w:txbxContent>
                    <w:p w14:paraId="23AF84DF" w14:textId="77777777" w:rsidR="007452E8" w:rsidRPr="0019635D" w:rsidRDefault="007452E8" w:rsidP="0019635D">
                      <w:pPr>
                        <w:pStyle w:val="Subtitle-Back"/>
                        <w:rPr>
                          <w:b/>
                          <w:color w:val="507636" w:themeColor="text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35D">
                        <w:rPr>
                          <w:b/>
                          <w:color w:val="507636" w:themeColor="text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Laipni gaid</w:t>
                      </w:r>
                      <w:r w:rsidRPr="0019635D">
                        <w:rPr>
                          <w:rFonts w:ascii="Times New Roman" w:hAnsi="Times New Roman" w:cs="Times New Roman"/>
                          <w:b/>
                          <w:color w:val="507636" w:themeColor="text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ī</w:t>
                      </w:r>
                      <w:r w:rsidRPr="0019635D">
                        <w:rPr>
                          <w:b/>
                          <w:color w:val="507636" w:themeColor="text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ti…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2393A235" wp14:editId="71C2925C">
                <wp:simplePos x="0" y="0"/>
                <wp:positionH relativeFrom="page">
                  <wp:posOffset>4015740</wp:posOffset>
                </wp:positionH>
                <wp:positionV relativeFrom="page">
                  <wp:posOffset>621665</wp:posOffset>
                </wp:positionV>
                <wp:extent cx="3200400" cy="190500"/>
                <wp:effectExtent l="0" t="0" r="0" b="12700"/>
                <wp:wrapNone/>
                <wp:docPr id="4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F5F2D0" w14:textId="29F65F95" w:rsidR="007452E8" w:rsidRDefault="007452E8" w:rsidP="007C1373">
                            <w:pPr>
                              <w:pStyle w:val="HeaderBack-Right"/>
                            </w:pPr>
                            <w:r>
                              <w:t xml:space="preserve"> 2018 gads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1" type="#_x0000_t202" style="position:absolute;margin-left:316.2pt;margin-top:48.95pt;width:252pt;height:15pt;z-index:251658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" filled="f" stroked="f">
                <v:textbox inset=",0,,0">
                  <w:txbxContent>
                    <w:p w14:paraId="68F5F2D0" w14:textId="29F65F95" w:rsidR="007452E8" w:rsidRDefault="007452E8" w:rsidP="007C1373">
                      <w:pPr>
                        <w:pStyle w:val="HeaderBack-Right"/>
                      </w:pPr>
                      <w:r>
                        <w:t xml:space="preserve"> 2018 gads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2081">
        <w:rPr>
          <w:noProof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5075BBB9" wp14:editId="668F9B2E">
                <wp:simplePos x="0" y="0"/>
                <wp:positionH relativeFrom="page">
                  <wp:posOffset>548640</wp:posOffset>
                </wp:positionH>
                <wp:positionV relativeFrom="page">
                  <wp:posOffset>621665</wp:posOffset>
                </wp:positionV>
                <wp:extent cx="3337560" cy="190500"/>
                <wp:effectExtent l="0" t="0" r="0" b="12700"/>
                <wp:wrapNone/>
                <wp:docPr id="3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2996BC" w14:textId="4E0E7B53" w:rsidR="007452E8" w:rsidRDefault="007452E8" w:rsidP="007C1373">
                            <w:pPr>
                              <w:pStyle w:val="Header-Back"/>
                            </w:pPr>
                            <w:r>
                              <w:t>Treni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ņ</w:t>
                            </w:r>
                            <w:r>
                              <w:t>u nometnes 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ē</w:t>
                            </w:r>
                            <w: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ī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02" type="#_x0000_t202" style="position:absolute;margin-left:43.2pt;margin-top:48.95pt;width:262.8pt;height:15pt;z-index:251658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" filled="f" stroked="f">
                <v:textbox inset=",0,,0">
                  <w:txbxContent>
                    <w:p w14:paraId="102996BC" w14:textId="4E0E7B53" w:rsidR="007452E8" w:rsidRDefault="007452E8" w:rsidP="007C1373">
                      <w:pPr>
                        <w:pStyle w:val="Header-Back"/>
                      </w:pPr>
                      <w:r>
                        <w:t>Treni</w:t>
                      </w:r>
                      <w:r>
                        <w:rPr>
                          <w:rFonts w:ascii="Times New Roman" w:hAnsi="Times New Roman" w:cs="Times New Roman"/>
                        </w:rPr>
                        <w:t>ņ</w:t>
                      </w:r>
                      <w:r>
                        <w:t>u nometnes C</w:t>
                      </w:r>
                      <w:r>
                        <w:rPr>
                          <w:rFonts w:ascii="Times New Roman" w:hAnsi="Times New Roman" w:cs="Times New Roman"/>
                        </w:rPr>
                        <w:t>ē</w:t>
                      </w:r>
                      <w:r>
                        <w:t>s</w:t>
                      </w:r>
                      <w:r>
                        <w:rPr>
                          <w:rFonts w:ascii="Times New Roman" w:hAnsi="Times New Roman" w:cs="Times New Roman"/>
                        </w:rPr>
                        <w:t>ī</w:t>
                      </w:r>
                      <w: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C1373" w:rsidSect="007C1373">
      <w:headerReference w:type="default" r:id="rId35"/>
      <w:footerReference w:type="default" r:id="rId36"/>
      <w:headerReference w:type="first" r:id="rId37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024C2" w14:textId="77777777" w:rsidR="002A6CD8" w:rsidRDefault="002A6CD8">
      <w:r>
        <w:separator/>
      </w:r>
    </w:p>
  </w:endnote>
  <w:endnote w:type="continuationSeparator" w:id="0">
    <w:p w14:paraId="2CBADB4F" w14:textId="77777777" w:rsidR="002A6CD8" w:rsidRDefault="002A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959B4" w14:textId="77777777" w:rsidR="007452E8" w:rsidRDefault="007452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0F0F8BB7" wp14:editId="626F9DC1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F004F" w14:textId="77777777" w:rsidR="007452E8" w:rsidRDefault="007452E8" w:rsidP="007C1373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CD8"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05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" filled="f" stroked="f">
              <v:textbox inset="0,0,0,0">
                <w:txbxContent>
                  <w:p w14:paraId="4B3F004F" w14:textId="77777777" w:rsidR="007452E8" w:rsidRDefault="007452E8" w:rsidP="007C1373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A6CD8"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EE8EC" w14:textId="77777777" w:rsidR="007452E8" w:rsidRDefault="007452E8">
    <w:pPr>
      <w:pStyle w:val="Footer"/>
    </w:pPr>
    <w:r>
      <w:rPr>
        <w:noProof/>
      </w:rPr>
      <w:drawing>
        <wp:anchor distT="0" distB="0" distL="114300" distR="114300" simplePos="0" relativeHeight="251658223" behindDoc="0" locked="0" layoutInCell="1" allowOverlap="1" wp14:anchorId="5B9F62DA" wp14:editId="0CA02927">
          <wp:simplePos x="5486400" y="8229600"/>
          <wp:positionH relativeFrom="page">
            <wp:posOffset>5046980</wp:posOffset>
          </wp:positionH>
          <wp:positionV relativeFrom="page">
            <wp:posOffset>8780780</wp:posOffset>
          </wp:positionV>
          <wp:extent cx="2369185" cy="914400"/>
          <wp:effectExtent l="25400" t="0" r="0" b="0"/>
          <wp:wrapTight wrapText="bothSides">
            <wp:wrapPolygon edited="0">
              <wp:start x="18294" y="3600"/>
              <wp:lineTo x="232" y="11400"/>
              <wp:lineTo x="-232" y="21000"/>
              <wp:lineTo x="21536" y="21000"/>
              <wp:lineTo x="21536" y="12000"/>
              <wp:lineTo x="20378" y="7200"/>
              <wp:lineTo x="19221" y="3600"/>
              <wp:lineTo x="18294" y="3600"/>
            </wp:wrapPolygon>
          </wp:wrapTight>
          <wp:docPr id="60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::Spring Assets:SpringCoverBotto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936B6" w14:textId="77777777" w:rsidR="007452E8" w:rsidRDefault="007452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EB66C" w14:textId="77777777" w:rsidR="002A6CD8" w:rsidRDefault="002A6CD8">
      <w:r>
        <w:separator/>
      </w:r>
    </w:p>
  </w:footnote>
  <w:footnote w:type="continuationSeparator" w:id="0">
    <w:p w14:paraId="42104CC8" w14:textId="77777777" w:rsidR="002A6CD8" w:rsidRDefault="002A6C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C0E80" w14:textId="77777777" w:rsidR="007452E8" w:rsidRDefault="007452E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15" behindDoc="0" locked="0" layoutInCell="1" allowOverlap="1" wp14:anchorId="5A916F1D" wp14:editId="18608CB8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8.8pt;width:554.4pt;height:734.4pt;z-index:251658215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fBM58IAAADbAAAADwAAAGRycy9kb3ducmV2LnhtbESPS2sCMRSF9wX/Q7hCdzXjLGyZGqWI&#10;j8FdVRB3l8ntJHRyMyRRp//eFApdHs7j48yXg+vEjUK0nhVMJwUI4sZry62C03Hz8gYiJmSNnWdS&#10;8EMRlovR0xwr7e/8SbdDakUe4VihApNSX0kZG0MO48T3xNn78sFhyjK0Uge853HXybIoZtKh5Uww&#10;2NPKUPN9uLoM6S/xtC/rc7Az1rt6a+x6Z5R6Hg8f7yASDek//NeutYLyFX6/5B8gF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fBM58IAAADbAAAADwAAAAAAAAAAAAAA&#10;AAChAgAAZHJzL2Rvd25yZXYueG1sUEsFBgAAAAAEAAQA+QAAAJADAAAAAA==&#10;" strokecolor="#8ec73b [3214]" strokeweight="1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kj2vwAA&#10;ANsAAAAPAAAAZHJzL2Rvd25yZXYueG1sRE9NawIxEL0X/A9hBG81W6VSVqMUQdBDKa6lvQ6bcXcx&#10;mSxJXOO/bw6Cx8f7Xm2SNWIgHzrHCt6mBQji2umOGwU/p93rB4gQkTUax6TgTgE269HLCkvtbnyk&#10;oYqNyCEcSlTQxtiXUoa6JYth6nrizJ2dtxgz9I3UHm853Bo5K4qFtNhxbmixp21L9aW6WgW/FX+n&#10;5I01f9uv/eF0du/D3Ck1GafPJYhIKT7FD/deK5jlsflL/gFy/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RGSPa/AAAA2wAAAA8AAAAAAAAAAAAAAAAAlwIAAGRycy9kb3ducmV2&#10;LnhtbFBLBQYAAAAABAAEAPUAAACDAwAAAAA=&#10;" filled="f" fillcolor="#9bc1ff" strokecolor="#8ec73b [3214]" strokeweight="1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4B0338DF" wp14:editId="55A9AE88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0" t="0" r="0" b="1270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3D92B8D" w14:textId="77777777" w:rsidR="007452E8" w:rsidRDefault="007452E8" w:rsidP="007C1373">
                          <w:pPr>
                            <w:pStyle w:val="Header"/>
                          </w:pPr>
                          <w:r>
                            <w:t>Treni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ņ</w:t>
                          </w:r>
                          <w:r>
                            <w:t>u nometnes c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ē</w:t>
                          </w:r>
                          <w: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ī</w:t>
                          </w:r>
                          <w:r>
                            <w:t>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03" type="#_x0000_t202" style="position:absolute;margin-left:43.2pt;margin-top:36.7pt;width:262.8pt;height:1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" filled="f" stroked="f">
              <v:textbox inset=",0,,0">
                <w:txbxContent>
                  <w:p w14:paraId="33D92B8D" w14:textId="77777777" w:rsidR="007452E8" w:rsidRDefault="007452E8" w:rsidP="007C1373">
                    <w:pPr>
                      <w:pStyle w:val="Header"/>
                    </w:pPr>
                    <w:r>
                      <w:t>Treni</w:t>
                    </w:r>
                    <w:r>
                      <w:rPr>
                        <w:rFonts w:ascii="Times New Roman" w:hAnsi="Times New Roman" w:cs="Times New Roman"/>
                      </w:rPr>
                      <w:t>ņ</w:t>
                    </w:r>
                    <w:r>
                      <w:t>u nometnes c</w:t>
                    </w:r>
                    <w:r>
                      <w:rPr>
                        <w:rFonts w:ascii="Times New Roman" w:hAnsi="Times New Roman" w:cs="Times New Roman"/>
                      </w:rPr>
                      <w:t>ē</w:t>
                    </w:r>
                    <w:r>
                      <w:t>s</w:t>
                    </w:r>
                    <w:r>
                      <w:rPr>
                        <w:rFonts w:ascii="Times New Roman" w:hAnsi="Times New Roman" w:cs="Times New Roman"/>
                      </w:rPr>
                      <w:t>ī</w:t>
                    </w:r>
                    <w: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69998A58" wp14:editId="425D443C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F477C5E" w14:textId="77777777" w:rsidR="007452E8" w:rsidRDefault="007452E8" w:rsidP="007C1373">
                          <w:pPr>
                            <w:pStyle w:val="Header-Right"/>
                          </w:pPr>
                          <w:r>
                            <w:t>2018 gads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04" type="#_x0000_t202" style="position:absolute;margin-left:317.2pt;margin-top:36.7pt;width:252pt;height:1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pZK/ICAABW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" filled="f" stroked="f">
              <v:textbox inset=",0,,0">
                <w:txbxContent>
                  <w:p w14:paraId="1F477C5E" w14:textId="77777777" w:rsidR="007452E8" w:rsidRDefault="007452E8" w:rsidP="007C1373">
                    <w:pPr>
                      <w:pStyle w:val="Header-Right"/>
                    </w:pPr>
                    <w:r>
                      <w:t>2018 gads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7A958" w14:textId="77777777" w:rsidR="007452E8" w:rsidRDefault="007452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1" behindDoc="0" locked="0" layoutInCell="1" allowOverlap="1" wp14:anchorId="6F03F0BE" wp14:editId="05379DFE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Tight wrapText="bothSides">
                <wp:wrapPolygon edited="0">
                  <wp:start x="0" y="0"/>
                  <wp:lineTo x="0" y="21575"/>
                  <wp:lineTo x="21563" y="21575"/>
                  <wp:lineTo x="21563" y="0"/>
                  <wp:lineTo x="0" y="0"/>
                </wp:wrapPolygon>
              </wp:wrapTight>
              <wp:docPr id="181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81" o:spid="_x0000_s1026" style="position:absolute;margin-left:29.5pt;margin-top:29.5pt;width:552.95pt;height:256.3pt;z-index: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" fillcolor="#8ec73b [3214]" stroked="f">
              <v:fill color2="white [3212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23643B">
      <w:rPr>
        <w:noProof/>
      </w:rPr>
      <w:drawing>
        <wp:anchor distT="0" distB="0" distL="118745" distR="118745" simplePos="0" relativeHeight="251658213" behindDoc="0" locked="0" layoutInCell="1" allowOverlap="1" wp14:anchorId="41B4BB37" wp14:editId="4D7F11AF">
          <wp:simplePos x="5486400" y="8229600"/>
          <wp:positionH relativeFrom="page">
            <wp:posOffset>359229</wp:posOffset>
          </wp:positionH>
          <wp:positionV relativeFrom="page">
            <wp:posOffset>362857</wp:posOffset>
          </wp:positionV>
          <wp:extent cx="7043057" cy="3294743"/>
          <wp:effectExtent l="25400" t="0" r="0" b="0"/>
          <wp:wrapNone/>
          <wp:docPr id="6" name="Picture 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057" cy="3294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19" behindDoc="0" locked="0" layoutInCell="1" allowOverlap="1" wp14:anchorId="1ED64536" wp14:editId="1D29EBE8">
              <wp:simplePos x="0" y="0"/>
              <wp:positionH relativeFrom="page">
                <wp:posOffset>5029200</wp:posOffset>
              </wp:positionH>
              <wp:positionV relativeFrom="page">
                <wp:posOffset>3657600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" o:spid="_x0000_s1026" style="position:absolute;margin-left:396pt;margin-top:4in;width:186.6pt;height:475.4pt;z-index: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" stroked="f" strokecolor="#4a7ebb" strokeweight="1.5pt">
              <v:fill color2="#f8f2b4 [3205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caps w:val="0"/>
        <w:noProof/>
      </w:rPr>
      <mc:AlternateContent>
        <mc:Choice Requires="wpg">
          <w:drawing>
            <wp:anchor distT="0" distB="0" distL="114300" distR="114300" simplePos="0" relativeHeight="251658281" behindDoc="0" locked="0" layoutInCell="1" allowOverlap="1" wp14:anchorId="6C4BDB1A" wp14:editId="35215AA6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43.2pt;margin-top:43.2pt;width:525.6pt;height:705.6pt;z-index:251658281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Ii5wgAA&#10;ANsAAAAPAAAAZHJzL2Rvd25yZXYueG1sRE9Na8JAEL0L/odlhN50Yw5Fo5sgYsFLSxt76HHIjtlo&#10;djZkV5P213cLBW/zeJ+zLUbbijv1vnGsYLlIQBBXTjdcK/g8vcxXIHxA1tg6JgXf5KHIp5MtZtoN&#10;/EH3MtQihrDPUIEJocuk9JUhi37hOuLInV1vMUTY11L3OMRw28o0SZ6lxYZjg8GO9oaqa3mzClYd&#10;HuTr8HW5jUdzKtO39/SnGpR6mo27DYhAY3iI/91HHeev4e+XeID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iLnCAAAA2wAAAA8AAAAAAAAAAAAAAAAAlwIAAGRycy9kb3du&#10;cmV2LnhtbFBLBQYAAAAABAAEAPUAAACG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vhGMMAAADbAAAADwAAAGRycy9kb3ducmV2LnhtbERPz2vCMBS+D/wfwhO8DE3XwxjVKKIM&#10;VOZhuou3Z/Nsqs1LSWLt9tcvh8GOH9/v2aK3jejIh9qxgpdJBoK4dLrmSsHX8X38BiJEZI2NY1Lw&#10;TQEW88HTDAvtHvxJ3SFWIoVwKFCBibEtpAylIYth4lrixF2ctxgT9JXUHh8p3DYyz7JXabHm1GCw&#10;pZWh8na4WwVnn+edPO6ft2Zd/Xxc76f9dXdSajTsl1MQkfr4L/5zb7SCPK1PX9IP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74RjDAAAA2wAAAA8AAAAAAAAAAAAA&#10;AAAAoQIAAGRycy9kb3ducmV2LnhtbFBLBQYAAAAABAAEAPkAAACRAwAAAAA=&#10;" strokecolor="white [3212]" strokeweight="1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53602" w14:textId="77777777" w:rsidR="007452E8" w:rsidRDefault="007452E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74" behindDoc="0" locked="0" layoutInCell="1" allowOverlap="1" wp14:anchorId="77577C7B" wp14:editId="724F672D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2540" t="2540" r="15240" b="15240"/>
              <wp:wrapTight wrapText="bothSides">
                <wp:wrapPolygon edited="0">
                  <wp:start x="-31" y="0"/>
                  <wp:lineTo x="-31" y="21551"/>
                  <wp:lineTo x="21662" y="21551"/>
                  <wp:lineTo x="21662" y="0"/>
                  <wp:lineTo x="-31" y="0"/>
                </wp:wrapPolygon>
              </wp:wrapTight>
              <wp:docPr id="15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4185920"/>
                        <a:chOff x="864" y="864"/>
                        <a:chExt cx="10512" cy="6592"/>
                      </a:xfrm>
                    </wpg:grpSpPr>
                    <wps:wsp>
                      <wps:cNvPr id="16" name="Line 59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43.2pt;margin-top:43.2pt;width:525.6pt;height:329.6pt;z-index:251658274;mso-position-horizontal-relative:page;mso-position-vertical-relative:page" coordorigin="864,864" coordsize="10512,65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">
              <v:line id="Line 59" o:spid="_x0000_s1027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IWSsQAAADbAAAADwAAAGRycy9kb3ducmV2LnhtbERPTWsCMRC9F/wPYYReSs26B5GtUUpF&#10;sEUPai/eppvpZu1msiRx3frrm4LgbR7vc2aL3jaiIx9qxwrGowwEcel0zZWCz8PqeQoiRGSNjWNS&#10;8EsBFvPBwwwL7S68o24fK5FCOBSowMTYFlKG0pDFMHItceK+nbcYE/SV1B4vKdw2Ms+yibRYc2ow&#10;2NKbofJnf7YKvnyed/KwfXo3y+q6OZ2P29PHUanHYf/6AiJSH+/im3ut0/wJ/P+SDpD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yshZKxAAAANsAAAAPAAAAAAAAAAAA&#10;AAAAAKECAABkcnMvZG93bnJldi54bWxQSwUGAAAAAAQABAD5AAAAkgMAAAAA&#10;" strokecolor="white [3212]" strokeweight="1pt">
                <v:stroke opacity="26214f"/>
                <v:shadow opacity="22938f" mv:blur="38100f" offset="0,2pt"/>
              </v:line>
              <v:rect id="Rectangle 29" o:spid="_x0000_s1028" style="position:absolute;left:864;top:864;width:10512;height:6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7lQwQAA&#10;ANsAAAAPAAAAZHJzL2Rvd25yZXYueG1sRE9Ni8IwEL0L/ocwgjdN7cGVrlGWxQUvu6zVg8ehmW2q&#10;zaQ00Xb99UYQvM3jfc5y3dtaXKn1lWMFs2kCgrhwuuJSwWH/NVmA8AFZY+2YFPyTh/VqOFhipl3H&#10;O7rmoRQxhH2GCkwITSalLwxZ9FPXEEfuz7UWQ4RtKXWLXQy3tUyTZC4tVhwbDDb0aag45xerYNHg&#10;Rn53x9Ol35p9nv78preiU2o86j/eQQTqw0v8dG91nP8Gj1/iA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l+5UMEAAADbAAAADwAAAAAAAAAAAAAAAACXAgAAZHJzL2Rvd25y&#10;ZXYueG1sUEsFBgAAAAAEAAQA9QAAAIUDAAAAAA=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w10:wrap type="tight" anchorx="page" anchory="page"/>
            </v:group>
          </w:pict>
        </mc:Fallback>
      </mc:AlternateContent>
    </w:r>
    <w:r w:rsidRPr="0023643B">
      <w:rPr>
        <w:noProof/>
      </w:rPr>
      <w:drawing>
        <wp:anchor distT="0" distB="0" distL="118745" distR="118745" simplePos="0" relativeHeight="251658209" behindDoc="0" locked="0" layoutInCell="1" allowOverlap="1" wp14:anchorId="6B362A26" wp14:editId="17FBD6F0">
          <wp:simplePos x="5486400" y="8229600"/>
          <wp:positionH relativeFrom="page">
            <wp:posOffset>359229</wp:posOffset>
          </wp:positionH>
          <wp:positionV relativeFrom="page">
            <wp:posOffset>362857</wp:posOffset>
          </wp:positionV>
          <wp:extent cx="7043057" cy="4194629"/>
          <wp:effectExtent l="25400" t="0" r="0" b="0"/>
          <wp:wrapNone/>
          <wp:docPr id="3" name="Picture 3" descr="::Spring Assets:Spring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::Spring Assets:SpringMail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057" cy="4194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07" behindDoc="0" locked="0" layoutInCell="1" allowOverlap="1" wp14:anchorId="337174A7" wp14:editId="2294FEBD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13335" b="21590"/>
              <wp:wrapTight wrapText="bothSides">
                <wp:wrapPolygon edited="0">
                  <wp:start x="0" y="0"/>
                  <wp:lineTo x="0" y="21580"/>
                  <wp:lineTo x="21563" y="21580"/>
                  <wp:lineTo x="21563" y="0"/>
                  <wp:lineTo x="0" y="0"/>
                </wp:wrapPolygon>
              </wp:wrapTight>
              <wp:docPr id="182" name="Rectangl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82" o:spid="_x0000_s1026" style="position:absolute;margin-left:29.5pt;margin-top:29.5pt;width:552.95pt;height:328.3pt;z-index:25165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" fillcolor="#8ec73b [3214]" stroked="f">
              <v:fill color2="white [3212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F57E6" w14:textId="77777777" w:rsidR="007452E8" w:rsidRDefault="007452E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8FD6ADB" wp14:editId="3CF9375D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8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9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EqwZwsIAQAAEwIAABMAAAAAAAAAAAAAAAAAAAAA&#10;AFtDb250ZW50X1R5cGVzXS54bWxQSwECLQAUAAYACAAAACEAI7Jq4dcAAACUAQAACwAAAAAAAAAA&#10;AAAAAAA5AQAAX3JlbHMvLnJlbHNQSwECLQAUAAYACAAAACEAWioD+HIDAAAoCwAADgAAAAAAAAAA&#10;AAAAAAA5AgAAZHJzL2Uyb0RvYy54bWxQSwECLQAUAAYACAAAACEAbhpSnc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5&#10;jx6/AAAA2gAAAA8AAABkcnMvZG93bnJldi54bWxET89rwjAUvg/8H8ITvK2pQ8ZWG0UUYWy72M77&#10;I3m2pc1LSaLW/345DHb8+H6X28kO4kY+dI4VLLMcBLF2puNGwU99fH4DESKywcExKXhQgO1m9lRi&#10;YdydT3SrYiNSCIcCFbQxjoWUQbdkMWRuJE7cxXmLMUHfSOPxnsLtIF/y/FVa7Dg1tDjSviXdV1er&#10;4Pt66P1Kn/qze6+/vDlXn/XxodRiPu3WICJN8V/85/4wCtLWdCXdALn5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DeY8evwAAANoAAAAPAAAAAAAAAAAAAAAAAJwCAABkcnMv&#10;ZG93bnJldi54bWxQSwUGAAAAAAQABAD3AAAAiAM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.png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f&#10;RSHFAAAA2gAAAA8AAABkcnMvZG93bnJldi54bWxEj0+LwjAUxO/CfofwFryIpnoQtxplEUQPIvin&#10;rN4ezbMt27zUJmrdT28WBI/DzPyGmcwaU4ob1a6wrKDfi0AQp1YXnCk47BfdEQjnkTWWlknBgxzM&#10;ph+tCcba3nlLt53PRICwi1FB7n0VS+nSnAy6nq2Ig3e2tUEfZJ1JXeM9wE0pB1E0lAYLDgs5VjTP&#10;Kf3dXY2CZXIxZZG4n1PnkJ2O2806Gv2tlWp/Nt9jEJ4a/w6/2iut4Av+r4QbIKd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n0UhxQAAANoAAAAPAAAAAAAAAAAAAAAAAJwC&#10;AABkcnMvZG93bnJldi54bWxQSwUGAAAAAAQABAD3AAAAjgMAAAAA&#10;" filled="t" fillcolor="#ad0202">
                <v:fill color2="#ff8400" rotate="t" focus="100%" type="gradient">
                  <o:fill v:ext="view" type="gradientUnscaled"/>
                </v:fill>
                <v:imagedata r:id="rId4" o:title="FallCoverTop.png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6F61C2"/>
    <w:multiLevelType w:val="hybridMultilevel"/>
    <w:tmpl w:val="F60A7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AC54DB"/>
    <w:rsid w:val="00032783"/>
    <w:rsid w:val="00036AD9"/>
    <w:rsid w:val="000840E9"/>
    <w:rsid w:val="000D2811"/>
    <w:rsid w:val="000D40D9"/>
    <w:rsid w:val="0019635D"/>
    <w:rsid w:val="001A5DF5"/>
    <w:rsid w:val="001D3874"/>
    <w:rsid w:val="00200DAE"/>
    <w:rsid w:val="00220A9C"/>
    <w:rsid w:val="002333D0"/>
    <w:rsid w:val="002403D7"/>
    <w:rsid w:val="00243430"/>
    <w:rsid w:val="002768D0"/>
    <w:rsid w:val="00280779"/>
    <w:rsid w:val="00295183"/>
    <w:rsid w:val="00296DF7"/>
    <w:rsid w:val="002A6CD8"/>
    <w:rsid w:val="002E2411"/>
    <w:rsid w:val="002F3AFF"/>
    <w:rsid w:val="003119EC"/>
    <w:rsid w:val="0032717D"/>
    <w:rsid w:val="00327810"/>
    <w:rsid w:val="003373D7"/>
    <w:rsid w:val="00356CCC"/>
    <w:rsid w:val="00366F7B"/>
    <w:rsid w:val="00373515"/>
    <w:rsid w:val="003839A7"/>
    <w:rsid w:val="003D18B1"/>
    <w:rsid w:val="003F3F55"/>
    <w:rsid w:val="00403EE1"/>
    <w:rsid w:val="00443727"/>
    <w:rsid w:val="0048603B"/>
    <w:rsid w:val="004C1CD0"/>
    <w:rsid w:val="004D2A22"/>
    <w:rsid w:val="004D7195"/>
    <w:rsid w:val="005621CC"/>
    <w:rsid w:val="00575C50"/>
    <w:rsid w:val="00641914"/>
    <w:rsid w:val="006508AD"/>
    <w:rsid w:val="00652160"/>
    <w:rsid w:val="00652546"/>
    <w:rsid w:val="006712A6"/>
    <w:rsid w:val="006748B3"/>
    <w:rsid w:val="00696EB4"/>
    <w:rsid w:val="006B39C0"/>
    <w:rsid w:val="006E4FA3"/>
    <w:rsid w:val="006F2081"/>
    <w:rsid w:val="007452E8"/>
    <w:rsid w:val="00747761"/>
    <w:rsid w:val="00755A67"/>
    <w:rsid w:val="0077526C"/>
    <w:rsid w:val="0078660E"/>
    <w:rsid w:val="007927AD"/>
    <w:rsid w:val="007936EB"/>
    <w:rsid w:val="007B3FB0"/>
    <w:rsid w:val="007C0069"/>
    <w:rsid w:val="007C1373"/>
    <w:rsid w:val="007C3B96"/>
    <w:rsid w:val="007F70F0"/>
    <w:rsid w:val="00813CAC"/>
    <w:rsid w:val="00833C63"/>
    <w:rsid w:val="0084124A"/>
    <w:rsid w:val="008537AA"/>
    <w:rsid w:val="00865044"/>
    <w:rsid w:val="00884E23"/>
    <w:rsid w:val="008A3252"/>
    <w:rsid w:val="008C273C"/>
    <w:rsid w:val="00910E17"/>
    <w:rsid w:val="00913697"/>
    <w:rsid w:val="009619A2"/>
    <w:rsid w:val="00961F4A"/>
    <w:rsid w:val="009B17D0"/>
    <w:rsid w:val="009E0BF8"/>
    <w:rsid w:val="00A00D2B"/>
    <w:rsid w:val="00A053EA"/>
    <w:rsid w:val="00A2199D"/>
    <w:rsid w:val="00A8790C"/>
    <w:rsid w:val="00AC54DB"/>
    <w:rsid w:val="00AE4675"/>
    <w:rsid w:val="00B05CCD"/>
    <w:rsid w:val="00B17013"/>
    <w:rsid w:val="00B41363"/>
    <w:rsid w:val="00B85A58"/>
    <w:rsid w:val="00B9648C"/>
    <w:rsid w:val="00B978FF"/>
    <w:rsid w:val="00C10438"/>
    <w:rsid w:val="00C22F46"/>
    <w:rsid w:val="00C24DBB"/>
    <w:rsid w:val="00C6729A"/>
    <w:rsid w:val="00C97488"/>
    <w:rsid w:val="00CB2A54"/>
    <w:rsid w:val="00CE33D4"/>
    <w:rsid w:val="00CE7DD4"/>
    <w:rsid w:val="00CF01A2"/>
    <w:rsid w:val="00CF7D3C"/>
    <w:rsid w:val="00D2565B"/>
    <w:rsid w:val="00D47BCB"/>
    <w:rsid w:val="00D65BF9"/>
    <w:rsid w:val="00D97D8A"/>
    <w:rsid w:val="00DA6E5F"/>
    <w:rsid w:val="00DC5987"/>
    <w:rsid w:val="00DD5D9B"/>
    <w:rsid w:val="00EB51A6"/>
    <w:rsid w:val="00ED16C0"/>
    <w:rsid w:val="00EE4F99"/>
    <w:rsid w:val="00F22F98"/>
    <w:rsid w:val="00F319CA"/>
    <w:rsid w:val="00F93AA5"/>
    <w:rsid w:val="00FA68CB"/>
    <w:rsid w:val="00FB41E6"/>
    <w:rsid w:val="00FD124D"/>
    <w:rsid w:val="00FE15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1F2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32A1"/>
    <w:pPr>
      <w:jc w:val="center"/>
      <w:outlineLvl w:val="0"/>
    </w:pPr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79AA"/>
    <w:pPr>
      <w:jc w:val="center"/>
      <w:outlineLvl w:val="2"/>
    </w:pPr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507636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507636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AA"/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Title">
    <w:name w:val="Title"/>
    <w:basedOn w:val="Normal"/>
    <w:link w:val="TitleChar"/>
    <w:uiPriority w:val="10"/>
    <w:qFormat/>
    <w:rsid w:val="005E0DD9"/>
    <w:pPr>
      <w:spacing w:line="1640" w:lineRule="exact"/>
      <w:jc w:val="center"/>
    </w:pPr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DD9"/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79AA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AA"/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32A1"/>
    <w:pPr>
      <w:spacing w:before="120" w:after="12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32A1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32A1"/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507636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5E0DD9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5E0DD9"/>
    <w:rPr>
      <w:rFonts w:asciiTheme="majorHAnsi" w:eastAsiaTheme="majorEastAsia" w:hAnsiTheme="majorHAnsi" w:cstheme="majorBidi"/>
      <w:color w:val="507636" w:themeColor="text2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6A962B" w:themeColor="background2" w:themeShade="BF"/>
      <w:sz w:val="48"/>
    </w:rPr>
  </w:style>
  <w:style w:type="paragraph" w:customStyle="1" w:styleId="Mailer">
    <w:name w:val="Mailer"/>
    <w:basedOn w:val="Normal"/>
    <w:link w:val="MailerChar"/>
    <w:qFormat/>
    <w:rsid w:val="00F34428"/>
    <w:rPr>
      <w:color w:val="6A962B" w:themeColor="background2" w:themeShade="BF"/>
      <w:sz w:val="28"/>
    </w:rPr>
  </w:style>
  <w:style w:type="character" w:customStyle="1" w:styleId="MailerChar">
    <w:name w:val="Mailer Char"/>
    <w:basedOn w:val="DefaultParagraphFont"/>
    <w:link w:val="Mailer"/>
    <w:rsid w:val="00F34428"/>
    <w:rPr>
      <w:color w:val="6A962B" w:themeColor="background2" w:themeShade="BF"/>
      <w:sz w:val="28"/>
    </w:rPr>
  </w:style>
  <w:style w:type="paragraph" w:customStyle="1" w:styleId="Page">
    <w:name w:val="Page"/>
    <w:basedOn w:val="Normal"/>
    <w:link w:val="PageChar"/>
    <w:qFormat/>
    <w:rsid w:val="00E579AA"/>
    <w:pPr>
      <w:jc w:val="center"/>
    </w:pPr>
    <w:rPr>
      <w:color w:val="8EC73B" w:themeColor="background2"/>
      <w:sz w:val="20"/>
    </w:rPr>
  </w:style>
  <w:style w:type="character" w:customStyle="1" w:styleId="PageChar">
    <w:name w:val="Page Char"/>
    <w:basedOn w:val="DefaultParagraphFont"/>
    <w:link w:val="Page"/>
    <w:rsid w:val="00E579AA"/>
    <w:rPr>
      <w:color w:val="8EC73B" w:themeColor="background2"/>
      <w:sz w:val="20"/>
    </w:rPr>
  </w:style>
  <w:style w:type="paragraph" w:customStyle="1" w:styleId="BoxHeading">
    <w:name w:val="Box Heading"/>
    <w:basedOn w:val="Normal"/>
    <w:qFormat/>
    <w:rsid w:val="00DA32A1"/>
    <w:pPr>
      <w:spacing w:before="200" w:after="200" w:line="300" w:lineRule="auto"/>
      <w:jc w:val="center"/>
    </w:pPr>
    <w:rPr>
      <w:rFonts w:asciiTheme="majorHAnsi" w:hAnsiTheme="majorHAnsi" w:cstheme="majorHAnsi"/>
      <w:color w:val="507636" w:themeColor="text2"/>
      <w:sz w:val="22"/>
    </w:rPr>
  </w:style>
  <w:style w:type="character" w:styleId="Hyperlink">
    <w:name w:val="Hyperlink"/>
    <w:basedOn w:val="DefaultParagraphFont"/>
    <w:rsid w:val="00575C50"/>
    <w:rPr>
      <w:color w:val="619941" w:themeColor="hyperlink"/>
      <w:u w:val="single"/>
    </w:rPr>
  </w:style>
  <w:style w:type="character" w:styleId="FollowedHyperlink">
    <w:name w:val="FollowedHyperlink"/>
    <w:basedOn w:val="DefaultParagraphFont"/>
    <w:rsid w:val="00B978FF"/>
    <w:rPr>
      <w:color w:val="314028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32A1"/>
    <w:pPr>
      <w:jc w:val="center"/>
      <w:outlineLvl w:val="0"/>
    </w:pPr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79AA"/>
    <w:pPr>
      <w:jc w:val="center"/>
      <w:outlineLvl w:val="2"/>
    </w:pPr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507636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507636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AA"/>
    <w:rPr>
      <w:rFonts w:asciiTheme="majorHAnsi" w:eastAsiaTheme="majorEastAsia" w:hAnsiTheme="majorHAnsi" w:cstheme="majorBidi"/>
      <w:bCs/>
      <w:color w:val="6A962B" w:themeColor="background2" w:themeShade="BF"/>
      <w:sz w:val="36"/>
    </w:rPr>
  </w:style>
  <w:style w:type="paragraph" w:styleId="Title">
    <w:name w:val="Title"/>
    <w:basedOn w:val="Normal"/>
    <w:link w:val="TitleChar"/>
    <w:uiPriority w:val="10"/>
    <w:qFormat/>
    <w:rsid w:val="005E0DD9"/>
    <w:pPr>
      <w:spacing w:line="1640" w:lineRule="exact"/>
      <w:jc w:val="center"/>
    </w:pPr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DD9"/>
    <w:rPr>
      <w:rFonts w:asciiTheme="majorHAnsi" w:eastAsiaTheme="majorEastAsia" w:hAnsiTheme="majorHAnsi" w:cstheme="majorBidi"/>
      <w:color w:val="507636" w:themeColor="tex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79AA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AA"/>
    <w:rPr>
      <w:rFonts w:asciiTheme="majorHAnsi" w:eastAsiaTheme="majorEastAsia" w:hAnsiTheme="majorHAnsi" w:cstheme="majorBidi"/>
      <w:iCs/>
      <w:color w:val="6A962B" w:themeColor="background2" w:themeShade="BF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32A1"/>
    <w:pPr>
      <w:spacing w:before="120" w:after="12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32A1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32A1"/>
    <w:rPr>
      <w:rFonts w:asciiTheme="majorHAnsi" w:eastAsiaTheme="majorEastAsia" w:hAnsiTheme="majorHAnsi" w:cstheme="majorBidi"/>
      <w:bCs/>
      <w:color w:val="6A962B" w:themeColor="background2" w:themeShade="BF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FD932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507636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FD932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5E0DD9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5E0DD9"/>
    <w:rPr>
      <w:rFonts w:asciiTheme="majorHAnsi" w:eastAsiaTheme="majorEastAsia" w:hAnsiTheme="majorHAnsi" w:cstheme="majorBidi"/>
      <w:color w:val="507636" w:themeColor="text2"/>
      <w:sz w:val="72"/>
      <w:szCs w:val="52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6A962B" w:themeColor="background2" w:themeShade="BF"/>
      <w:sz w:val="48"/>
    </w:rPr>
  </w:style>
  <w:style w:type="paragraph" w:customStyle="1" w:styleId="Mailer">
    <w:name w:val="Mailer"/>
    <w:basedOn w:val="Normal"/>
    <w:link w:val="MailerChar"/>
    <w:qFormat/>
    <w:rsid w:val="00F34428"/>
    <w:rPr>
      <w:color w:val="6A962B" w:themeColor="background2" w:themeShade="BF"/>
      <w:sz w:val="28"/>
    </w:rPr>
  </w:style>
  <w:style w:type="character" w:customStyle="1" w:styleId="MailerChar">
    <w:name w:val="Mailer Char"/>
    <w:basedOn w:val="DefaultParagraphFont"/>
    <w:link w:val="Mailer"/>
    <w:rsid w:val="00F34428"/>
    <w:rPr>
      <w:color w:val="6A962B" w:themeColor="background2" w:themeShade="BF"/>
      <w:sz w:val="28"/>
    </w:rPr>
  </w:style>
  <w:style w:type="paragraph" w:customStyle="1" w:styleId="Page">
    <w:name w:val="Page"/>
    <w:basedOn w:val="Normal"/>
    <w:link w:val="PageChar"/>
    <w:qFormat/>
    <w:rsid w:val="00E579AA"/>
    <w:pPr>
      <w:jc w:val="center"/>
    </w:pPr>
    <w:rPr>
      <w:color w:val="8EC73B" w:themeColor="background2"/>
      <w:sz w:val="20"/>
    </w:rPr>
  </w:style>
  <w:style w:type="character" w:customStyle="1" w:styleId="PageChar">
    <w:name w:val="Page Char"/>
    <w:basedOn w:val="DefaultParagraphFont"/>
    <w:link w:val="Page"/>
    <w:rsid w:val="00E579AA"/>
    <w:rPr>
      <w:color w:val="8EC73B" w:themeColor="background2"/>
      <w:sz w:val="20"/>
    </w:rPr>
  </w:style>
  <w:style w:type="paragraph" w:customStyle="1" w:styleId="BoxHeading">
    <w:name w:val="Box Heading"/>
    <w:basedOn w:val="Normal"/>
    <w:qFormat/>
    <w:rsid w:val="00DA32A1"/>
    <w:pPr>
      <w:spacing w:before="200" w:after="200" w:line="300" w:lineRule="auto"/>
      <w:jc w:val="center"/>
    </w:pPr>
    <w:rPr>
      <w:rFonts w:asciiTheme="majorHAnsi" w:hAnsiTheme="majorHAnsi" w:cstheme="majorHAnsi"/>
      <w:color w:val="507636" w:themeColor="text2"/>
      <w:sz w:val="22"/>
    </w:rPr>
  </w:style>
  <w:style w:type="character" w:styleId="Hyperlink">
    <w:name w:val="Hyperlink"/>
    <w:basedOn w:val="DefaultParagraphFont"/>
    <w:rsid w:val="00575C50"/>
    <w:rPr>
      <w:color w:val="619941" w:themeColor="hyperlink"/>
      <w:u w:val="single"/>
    </w:rPr>
  </w:style>
  <w:style w:type="character" w:styleId="FollowedHyperlink">
    <w:name w:val="FollowedHyperlink"/>
    <w:basedOn w:val="DefaultParagraphFont"/>
    <w:rsid w:val="00B978FF"/>
    <w:rPr>
      <w:color w:val="31402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teambossltd@gmail.com" TargetMode="External"/><Relationship Id="rId31" Type="http://schemas.openxmlformats.org/officeDocument/2006/relationships/hyperlink" Target="mailto:teambossltd@gmail.com" TargetMode="External"/><Relationship Id="rId32" Type="http://schemas.openxmlformats.org/officeDocument/2006/relationships/image" Target="media/image21.jpg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image" Target="media/image22.jpg"/><Relationship Id="rId34" Type="http://schemas.openxmlformats.org/officeDocument/2006/relationships/image" Target="media/image23.png"/><Relationship Id="rId35" Type="http://schemas.openxmlformats.org/officeDocument/2006/relationships/header" Target="header3.xml"/><Relationship Id="rId36" Type="http://schemas.openxmlformats.org/officeDocument/2006/relationships/footer" Target="footer3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37" Type="http://schemas.openxmlformats.org/officeDocument/2006/relationships/header" Target="header4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4" Type="http://schemas.openxmlformats.org/officeDocument/2006/relationships/image" Target="media/image28.png"/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pring%20Newsletter.dotx" TargetMode="External"/></Relationships>
</file>

<file path=word/theme/theme1.xml><?xml version="1.0" encoding="utf-8"?>
<a:theme xmlns:a="http://schemas.openxmlformats.org/drawingml/2006/main" name="Office Theme">
  <a:themeElements>
    <a:clrScheme name="Spring Newsletter">
      <a:dk1>
        <a:sysClr val="windowText" lastClr="000000"/>
      </a:dk1>
      <a:lt1>
        <a:sysClr val="window" lastClr="FFFFFF"/>
      </a:lt1>
      <a:dk2>
        <a:srgbClr val="507636"/>
      </a:dk2>
      <a:lt2>
        <a:srgbClr val="8EC73B"/>
      </a:lt2>
      <a:accent1>
        <a:srgbClr val="FD9320"/>
      </a:accent1>
      <a:accent2>
        <a:srgbClr val="F8F2B4"/>
      </a:accent2>
      <a:accent3>
        <a:srgbClr val="4D4642"/>
      </a:accent3>
      <a:accent4>
        <a:srgbClr val="B7AC82"/>
      </a:accent4>
      <a:accent5>
        <a:srgbClr val="FFD700"/>
      </a:accent5>
      <a:accent6>
        <a:srgbClr val="9375AB"/>
      </a:accent6>
      <a:hlink>
        <a:srgbClr val="619941"/>
      </a:hlink>
      <a:folHlink>
        <a:srgbClr val="314028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 Newsletter.dotx</Template>
  <TotalTime>1</TotalTime>
  <Pages>6</Pages>
  <Words>12</Words>
  <Characters>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Raimonds Kairis</dc:creator>
  <cp:keywords/>
  <dc:description/>
  <cp:lastModifiedBy>Raimonds Kairis</cp:lastModifiedBy>
  <cp:revision>3</cp:revision>
  <cp:lastPrinted>2017-10-15T17:03:00Z</cp:lastPrinted>
  <dcterms:created xsi:type="dcterms:W3CDTF">2017-10-15T17:03:00Z</dcterms:created>
  <dcterms:modified xsi:type="dcterms:W3CDTF">2017-10-15T17:05:00Z</dcterms:modified>
  <cp:category/>
</cp:coreProperties>
</file>